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811" w:rsidRDefault="00385811">
      <w:pPr>
        <w:pStyle w:val="Kopfzeile"/>
        <w:tabs>
          <w:tab w:val="clear" w:pos="4253"/>
          <w:tab w:val="clear" w:pos="4536"/>
          <w:tab w:val="clear" w:pos="9072"/>
          <w:tab w:val="left" w:pos="5954"/>
          <w:tab w:val="left" w:pos="7513"/>
        </w:tabs>
        <w:spacing w:after="0"/>
        <w:ind w:right="0"/>
      </w:pPr>
      <w:r>
        <w:rPr>
          <w:spacing w:val="60"/>
        </w:rPr>
        <w:t>Magistrat</w:t>
      </w:r>
      <w:r>
        <w:tab/>
      </w:r>
      <w:r w:rsidR="007D6865">
        <w:tab/>
      </w:r>
      <w:r w:rsidR="007D6865">
        <w:tab/>
      </w:r>
      <w:r w:rsidR="007D6865">
        <w:tab/>
      </w:r>
      <w:r w:rsidR="007D6865">
        <w:tab/>
      </w:r>
      <w:r w:rsidR="007D6865">
        <w:tab/>
      </w:r>
      <w:r w:rsidR="007D6865">
        <w:tab/>
      </w:r>
      <w:r w:rsidR="007D6865">
        <w:tab/>
      </w:r>
      <w:r>
        <w:t xml:space="preserve">Bremerhaven, </w:t>
      </w:r>
      <w:bookmarkStart w:id="0" w:name="Datum"/>
      <w:bookmarkEnd w:id="0"/>
      <w:r w:rsidR="00BA3F8C">
        <w:t>05.03.</w:t>
      </w:r>
      <w:r w:rsidR="003270EF">
        <w:t>201</w:t>
      </w:r>
      <w:r w:rsidR="00794181">
        <w:t>5</w:t>
      </w:r>
    </w:p>
    <w:p w:rsidR="00385811" w:rsidRDefault="00385811">
      <w:pPr>
        <w:pStyle w:val="Kopfzeile"/>
        <w:tabs>
          <w:tab w:val="clear" w:pos="4253"/>
          <w:tab w:val="clear" w:pos="4536"/>
          <w:tab w:val="clear" w:pos="9072"/>
          <w:tab w:val="left" w:pos="5954"/>
          <w:tab w:val="left" w:pos="7513"/>
          <w:tab w:val="left" w:pos="8647"/>
        </w:tabs>
        <w:spacing w:after="720"/>
        <w:ind w:right="0"/>
      </w:pPr>
      <w:bookmarkStart w:id="1" w:name="Aktenzeichen"/>
      <w:bookmarkEnd w:id="1"/>
      <w:r>
        <w:t>MK 3</w:t>
      </w:r>
      <w:r>
        <w:tab/>
      </w:r>
      <w:r w:rsidR="007D6865">
        <w:tab/>
      </w:r>
      <w:r w:rsidR="007D6865">
        <w:tab/>
      </w:r>
      <w:r w:rsidR="007D6865">
        <w:tab/>
      </w:r>
      <w:r w:rsidR="007D6865">
        <w:tab/>
      </w:r>
      <w:r w:rsidR="007D6865">
        <w:tab/>
      </w:r>
      <w:r w:rsidR="007D6865">
        <w:tab/>
      </w:r>
      <w:r>
        <w:sym w:font="Wingdings" w:char="F028"/>
      </w:r>
      <w:r>
        <w:t xml:space="preserve"> </w:t>
      </w:r>
      <w:bookmarkStart w:id="2" w:name="Telefon"/>
      <w:bookmarkEnd w:id="2"/>
      <w:r>
        <w:t>-</w:t>
      </w:r>
      <w:r w:rsidR="0058017F">
        <w:t>2957</w:t>
      </w:r>
      <w:r>
        <w:tab/>
      </w:r>
      <w:r>
        <w:sym w:font="Wingdings" w:char="F034"/>
      </w:r>
      <w:bookmarkStart w:id="3" w:name="Telefax"/>
      <w:bookmarkEnd w:id="3"/>
      <w:r>
        <w:t>-350</w:t>
      </w:r>
      <w:r w:rsidR="0058017F">
        <w:t>2957</w:t>
      </w:r>
    </w:p>
    <w:p w:rsidR="00385811" w:rsidRDefault="00385811">
      <w:pPr>
        <w:pStyle w:val="Kopfzeile"/>
        <w:tabs>
          <w:tab w:val="clear" w:pos="4253"/>
          <w:tab w:val="clear" w:pos="4536"/>
          <w:tab w:val="clear" w:pos="9072"/>
          <w:tab w:val="left" w:pos="5954"/>
          <w:tab w:val="left" w:pos="7513"/>
          <w:tab w:val="left" w:pos="8647"/>
        </w:tabs>
        <w:spacing w:after="0"/>
        <w:ind w:right="0"/>
        <w:jc w:val="both"/>
      </w:pPr>
      <w:bookmarkStart w:id="4" w:name="Adressat"/>
      <w:bookmarkEnd w:id="4"/>
    </w:p>
    <w:p w:rsidR="00385811" w:rsidRPr="001440B8" w:rsidRDefault="00413AF4">
      <w:pPr>
        <w:pStyle w:val="Kopfzeile"/>
        <w:tabs>
          <w:tab w:val="clear" w:pos="4253"/>
          <w:tab w:val="clear" w:pos="4536"/>
          <w:tab w:val="clear" w:pos="9072"/>
          <w:tab w:val="left" w:pos="5954"/>
          <w:tab w:val="left" w:pos="7513"/>
          <w:tab w:val="left" w:pos="8647"/>
        </w:tabs>
        <w:spacing w:after="0"/>
        <w:ind w:right="0"/>
        <w:jc w:val="both"/>
        <w:rPr>
          <w:b/>
          <w:sz w:val="24"/>
        </w:rPr>
      </w:pPr>
      <w:r>
        <w:rPr>
          <w:b/>
          <w:sz w:val="24"/>
        </w:rPr>
        <w:t>Agenda und Sachstand der im Projektstab beschlossenen Maßnahmen</w:t>
      </w:r>
    </w:p>
    <w:p w:rsidR="00385811" w:rsidRDefault="00385811">
      <w:pPr>
        <w:pStyle w:val="Kopfzeile"/>
        <w:tabs>
          <w:tab w:val="clear" w:pos="4253"/>
          <w:tab w:val="clear" w:pos="4536"/>
          <w:tab w:val="clear" w:pos="9072"/>
          <w:tab w:val="left" w:pos="5954"/>
          <w:tab w:val="left" w:pos="7513"/>
          <w:tab w:val="left" w:pos="8647"/>
        </w:tabs>
        <w:spacing w:after="0"/>
        <w:ind w:right="0"/>
        <w:jc w:val="both"/>
      </w:pPr>
    </w:p>
    <w:p w:rsidR="001440B8" w:rsidRDefault="001440B8">
      <w:pPr>
        <w:pStyle w:val="Kopfzeile"/>
        <w:tabs>
          <w:tab w:val="clear" w:pos="4253"/>
          <w:tab w:val="clear" w:pos="4536"/>
          <w:tab w:val="clear" w:pos="9072"/>
          <w:tab w:val="left" w:pos="5954"/>
          <w:tab w:val="left" w:pos="7513"/>
          <w:tab w:val="left" w:pos="8647"/>
        </w:tabs>
        <w:spacing w:after="0"/>
        <w:ind w:right="0"/>
        <w:jc w:val="both"/>
      </w:pPr>
    </w:p>
    <w:tbl>
      <w:tblPr>
        <w:tblStyle w:val="Tabellenraster"/>
        <w:tblW w:w="13977" w:type="dxa"/>
        <w:tblInd w:w="108" w:type="dxa"/>
        <w:tblLook w:val="04A0" w:firstRow="1" w:lastRow="0" w:firstColumn="1" w:lastColumn="0" w:noHBand="0" w:noVBand="1"/>
      </w:tblPr>
      <w:tblGrid>
        <w:gridCol w:w="638"/>
        <w:gridCol w:w="2769"/>
        <w:gridCol w:w="3216"/>
        <w:gridCol w:w="3252"/>
        <w:gridCol w:w="3141"/>
        <w:gridCol w:w="961"/>
      </w:tblGrid>
      <w:tr w:rsidR="00EB1796" w:rsidRPr="009F4B02" w:rsidTr="009F4B02">
        <w:tc>
          <w:tcPr>
            <w:tcW w:w="638" w:type="dxa"/>
          </w:tcPr>
          <w:p w:rsidR="009F4B02" w:rsidRPr="009F4B02" w:rsidRDefault="009F4B02" w:rsidP="004D66F2">
            <w:pPr>
              <w:tabs>
                <w:tab w:val="clear" w:pos="4253"/>
              </w:tabs>
              <w:spacing w:after="0"/>
              <w:ind w:right="0"/>
              <w:jc w:val="center"/>
            </w:pPr>
            <w:bookmarkStart w:id="5" w:name="Betreff"/>
            <w:bookmarkEnd w:id="5"/>
            <w:r w:rsidRPr="009F4B02">
              <w:t>Nr.</w:t>
            </w:r>
          </w:p>
        </w:tc>
        <w:tc>
          <w:tcPr>
            <w:tcW w:w="2769" w:type="dxa"/>
          </w:tcPr>
          <w:p w:rsidR="009F4B02" w:rsidRPr="009F4B02" w:rsidRDefault="009F4B02">
            <w:pPr>
              <w:tabs>
                <w:tab w:val="clear" w:pos="4253"/>
              </w:tabs>
              <w:spacing w:after="0"/>
              <w:ind w:right="0"/>
            </w:pPr>
            <w:r w:rsidRPr="009F4B02">
              <w:t xml:space="preserve">Ziel </w:t>
            </w:r>
          </w:p>
        </w:tc>
        <w:tc>
          <w:tcPr>
            <w:tcW w:w="3216" w:type="dxa"/>
          </w:tcPr>
          <w:p w:rsidR="009F4B02" w:rsidRP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 w:rsidRPr="009F4B02">
              <w:t>Maßnahme</w:t>
            </w:r>
          </w:p>
        </w:tc>
        <w:tc>
          <w:tcPr>
            <w:tcW w:w="3252" w:type="dxa"/>
          </w:tcPr>
          <w:p w:rsidR="009F4B02" w:rsidRPr="009F4B02" w:rsidRDefault="009F4B02">
            <w:pPr>
              <w:tabs>
                <w:tab w:val="clear" w:pos="4253"/>
              </w:tabs>
              <w:spacing w:after="0"/>
              <w:ind w:right="0"/>
            </w:pPr>
            <w:r w:rsidRPr="009F4B02">
              <w:t xml:space="preserve">Sachstand, </w:t>
            </w:r>
          </w:p>
          <w:p w:rsidR="009F4B02" w:rsidRPr="009F4B02" w:rsidRDefault="009F4B02">
            <w:pPr>
              <w:tabs>
                <w:tab w:val="clear" w:pos="4253"/>
              </w:tabs>
              <w:spacing w:after="0"/>
              <w:ind w:right="0"/>
            </w:pPr>
            <w:r w:rsidRPr="009F4B02">
              <w:t xml:space="preserve">Vorgehensweise und Umsetzung </w:t>
            </w:r>
          </w:p>
        </w:tc>
        <w:tc>
          <w:tcPr>
            <w:tcW w:w="3141" w:type="dxa"/>
          </w:tcPr>
          <w:p w:rsidR="009F4B02" w:rsidRPr="009F4B02" w:rsidRDefault="009F4B02">
            <w:pPr>
              <w:tabs>
                <w:tab w:val="clear" w:pos="4253"/>
              </w:tabs>
              <w:spacing w:after="0"/>
              <w:ind w:right="0"/>
            </w:pPr>
            <w:r w:rsidRPr="009F4B02">
              <w:t xml:space="preserve">Zeitrahmen </w:t>
            </w:r>
          </w:p>
          <w:p w:rsidR="009F4B02" w:rsidRPr="009F4B02" w:rsidRDefault="009F4B02">
            <w:pPr>
              <w:tabs>
                <w:tab w:val="clear" w:pos="4253"/>
              </w:tabs>
              <w:spacing w:after="0"/>
              <w:ind w:right="0"/>
            </w:pPr>
            <w:r w:rsidRPr="009F4B02">
              <w:t xml:space="preserve">für den nächsten realisierbaren Schritt </w:t>
            </w:r>
          </w:p>
        </w:tc>
        <w:tc>
          <w:tcPr>
            <w:tcW w:w="961" w:type="dxa"/>
          </w:tcPr>
          <w:p w:rsidR="009F4B02" w:rsidRP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9F4B02">
              <w:t>Erledigt</w:t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18099B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769" w:type="dxa"/>
          </w:tcPr>
          <w:p w:rsidR="009F4B02" w:rsidRPr="007D6865" w:rsidRDefault="009F4B02">
            <w:pPr>
              <w:tabs>
                <w:tab w:val="clear" w:pos="4253"/>
              </w:tabs>
              <w:spacing w:after="0"/>
              <w:ind w:right="0"/>
            </w:pPr>
            <w:r>
              <w:t xml:space="preserve">Einsparmöglichkeit im Baureferat </w:t>
            </w:r>
          </w:p>
        </w:tc>
        <w:tc>
          <w:tcPr>
            <w:tcW w:w="3216" w:type="dxa"/>
          </w:tcPr>
          <w:p w:rsidR="009F4B02" w:rsidRPr="007D6865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 xml:space="preserve">Einsparung einer Stelle in der Verwaltung (A12) </w:t>
            </w:r>
          </w:p>
        </w:tc>
        <w:tc>
          <w:tcPr>
            <w:tcW w:w="3252" w:type="dxa"/>
          </w:tcPr>
          <w:p w:rsidR="009F4B02" w:rsidRDefault="009F4B02" w:rsidP="0027533A">
            <w:pPr>
              <w:tabs>
                <w:tab w:val="clear" w:pos="4253"/>
              </w:tabs>
              <w:spacing w:after="0"/>
              <w:ind w:right="0"/>
            </w:pPr>
            <w:r>
              <w:t xml:space="preserve">- Projektstab 15.03.2012: </w:t>
            </w:r>
          </w:p>
          <w:p w:rsidR="009F4B02" w:rsidRDefault="009F4B02" w:rsidP="00A20C5A">
            <w:pPr>
              <w:tabs>
                <w:tab w:val="clear" w:pos="4253"/>
              </w:tabs>
              <w:spacing w:after="0"/>
              <w:ind w:right="0"/>
            </w:pPr>
            <w:r>
              <w:t>Vorlage fertigen</w:t>
            </w:r>
          </w:p>
          <w:p w:rsidR="00A1741B" w:rsidRPr="007D6865" w:rsidRDefault="00A1741B" w:rsidP="00A20C5A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Default="009F4B02" w:rsidP="006166AE">
            <w:pPr>
              <w:tabs>
                <w:tab w:val="clear" w:pos="4253"/>
              </w:tabs>
              <w:spacing w:after="0"/>
              <w:ind w:right="0"/>
            </w:pPr>
            <w:r>
              <w:t>Magistratsbeschluss</w:t>
            </w:r>
          </w:p>
          <w:p w:rsidR="009F4B02" w:rsidRPr="006166AE" w:rsidRDefault="009F4B02" w:rsidP="003B40CB">
            <w:pPr>
              <w:tabs>
                <w:tab w:val="clear" w:pos="4253"/>
              </w:tabs>
              <w:spacing w:after="0"/>
              <w:ind w:right="0"/>
              <w:rPr>
                <w:highlight w:val="yellow"/>
              </w:rPr>
            </w:pPr>
            <w:r>
              <w:t>(Vorlage I/94/2012)</w:t>
            </w:r>
          </w:p>
        </w:tc>
        <w:tc>
          <w:tcPr>
            <w:tcW w:w="961" w:type="dxa"/>
            <w:vAlign w:val="center"/>
          </w:tcPr>
          <w:p w:rsidR="009F4B02" w:rsidRPr="00A568E6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  <w:rPr>
                <w:sz w:val="44"/>
                <w:szCs w:val="44"/>
              </w:rPr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4D66F2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769" w:type="dxa"/>
          </w:tcPr>
          <w:p w:rsidR="009F4B02" w:rsidRPr="007D6865" w:rsidRDefault="009F4B02">
            <w:pPr>
              <w:tabs>
                <w:tab w:val="clear" w:pos="4253"/>
              </w:tabs>
              <w:spacing w:after="0"/>
              <w:ind w:right="0"/>
            </w:pPr>
            <w:r>
              <w:t xml:space="preserve">Einsparmöglichkeit im Rechts- und Versicherungsamt </w:t>
            </w:r>
          </w:p>
        </w:tc>
        <w:tc>
          <w:tcPr>
            <w:tcW w:w="3216" w:type="dxa"/>
          </w:tcPr>
          <w:p w:rsidR="009F4B02" w:rsidRDefault="009F4B02" w:rsidP="003B40CB">
            <w:pPr>
              <w:tabs>
                <w:tab w:val="clear" w:pos="4253"/>
              </w:tabs>
              <w:spacing w:after="0"/>
              <w:ind w:right="34"/>
            </w:pPr>
            <w:r>
              <w:t>Einsparung von 0,82 überplanmäßigen Juristen-Stellen (EG 14)</w:t>
            </w:r>
          </w:p>
          <w:p w:rsidR="00A1741B" w:rsidRPr="007D6865" w:rsidRDefault="00A1741B" w:rsidP="003B40CB">
            <w:pPr>
              <w:tabs>
                <w:tab w:val="clear" w:pos="4253"/>
              </w:tabs>
              <w:spacing w:after="0"/>
              <w:ind w:right="34"/>
            </w:pPr>
          </w:p>
        </w:tc>
        <w:tc>
          <w:tcPr>
            <w:tcW w:w="3252" w:type="dxa"/>
          </w:tcPr>
          <w:p w:rsidR="009F4B02" w:rsidRDefault="009F4B02" w:rsidP="0027533A">
            <w:pPr>
              <w:tabs>
                <w:tab w:val="clear" w:pos="4253"/>
              </w:tabs>
              <w:spacing w:after="0"/>
              <w:ind w:right="0"/>
            </w:pPr>
            <w:r>
              <w:t xml:space="preserve">- Projektstab 15.03.2012: </w:t>
            </w:r>
          </w:p>
          <w:p w:rsidR="009F4B02" w:rsidRPr="007D6865" w:rsidRDefault="009F4B02" w:rsidP="006166AE">
            <w:pPr>
              <w:tabs>
                <w:tab w:val="clear" w:pos="4253"/>
              </w:tabs>
              <w:spacing w:after="0"/>
              <w:ind w:right="0"/>
            </w:pPr>
            <w:r>
              <w:t>Vorlage fertigen</w:t>
            </w:r>
          </w:p>
        </w:tc>
        <w:tc>
          <w:tcPr>
            <w:tcW w:w="3141" w:type="dxa"/>
          </w:tcPr>
          <w:p w:rsidR="009F4B02" w:rsidRDefault="009F4B02" w:rsidP="006166AE">
            <w:pPr>
              <w:tabs>
                <w:tab w:val="clear" w:pos="4253"/>
              </w:tabs>
              <w:spacing w:after="0"/>
              <w:ind w:right="0"/>
            </w:pPr>
            <w:r w:rsidRPr="006166AE">
              <w:t>Magistratsbe</w:t>
            </w:r>
            <w:r>
              <w:t>schluss</w:t>
            </w:r>
          </w:p>
          <w:p w:rsidR="009F4B02" w:rsidRPr="006166AE" w:rsidRDefault="009F4B02" w:rsidP="006166AE">
            <w:pPr>
              <w:tabs>
                <w:tab w:val="clear" w:pos="4253"/>
              </w:tabs>
              <w:spacing w:after="0"/>
              <w:ind w:right="0"/>
            </w:pPr>
            <w:r w:rsidRPr="006166AE">
              <w:t>(</w:t>
            </w:r>
            <w:r>
              <w:t>Vorlage I/83/</w:t>
            </w:r>
            <w:r w:rsidRPr="006166AE">
              <w:t>2012)</w:t>
            </w:r>
          </w:p>
        </w:tc>
        <w:tc>
          <w:tcPr>
            <w:tcW w:w="961" w:type="dxa"/>
            <w:vAlign w:val="center"/>
          </w:tcPr>
          <w:p w:rsidR="009F4B02" w:rsidRPr="006166AE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4D66F2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769" w:type="dxa"/>
          </w:tcPr>
          <w:p w:rsidR="009F4B02" w:rsidRPr="007D6865" w:rsidRDefault="009F4B02">
            <w:pPr>
              <w:tabs>
                <w:tab w:val="clear" w:pos="4253"/>
              </w:tabs>
              <w:spacing w:after="0"/>
              <w:ind w:right="0"/>
            </w:pPr>
            <w:r>
              <w:t xml:space="preserve">Einsparmöglichkeit im Historischen Museum </w:t>
            </w:r>
          </w:p>
        </w:tc>
        <w:tc>
          <w:tcPr>
            <w:tcW w:w="3216" w:type="dxa"/>
          </w:tcPr>
          <w:p w:rsidR="00A1741B" w:rsidRPr="007D6865" w:rsidRDefault="009F4B02" w:rsidP="00262557">
            <w:pPr>
              <w:tabs>
                <w:tab w:val="clear" w:pos="4253"/>
              </w:tabs>
              <w:spacing w:after="0"/>
              <w:ind w:right="34"/>
            </w:pPr>
            <w:r>
              <w:t xml:space="preserve">Verzicht auf die Wiederbesetzung einer Direktorenstelle (A15) </w:t>
            </w:r>
          </w:p>
        </w:tc>
        <w:tc>
          <w:tcPr>
            <w:tcW w:w="3252" w:type="dxa"/>
          </w:tcPr>
          <w:p w:rsidR="009F4B02" w:rsidRDefault="009F4B02" w:rsidP="0027533A">
            <w:pPr>
              <w:tabs>
                <w:tab w:val="clear" w:pos="4253"/>
              </w:tabs>
              <w:spacing w:after="0"/>
              <w:ind w:right="0"/>
            </w:pPr>
            <w:r>
              <w:t xml:space="preserve">- Projektstab 15.03.2012: </w:t>
            </w:r>
          </w:p>
          <w:p w:rsidR="009F4B02" w:rsidRPr="007D6865" w:rsidRDefault="009F4B02" w:rsidP="00A20C5A">
            <w:pPr>
              <w:tabs>
                <w:tab w:val="clear" w:pos="4253"/>
              </w:tabs>
              <w:spacing w:after="0"/>
              <w:ind w:right="0"/>
            </w:pPr>
            <w:r>
              <w:t>Vorlage fertigen</w:t>
            </w:r>
          </w:p>
        </w:tc>
        <w:tc>
          <w:tcPr>
            <w:tcW w:w="3141" w:type="dxa"/>
          </w:tcPr>
          <w:p w:rsidR="009F4B02" w:rsidRDefault="009F4B02" w:rsidP="00A20C5A">
            <w:pPr>
              <w:tabs>
                <w:tab w:val="clear" w:pos="4253"/>
              </w:tabs>
              <w:spacing w:after="0"/>
              <w:ind w:right="0"/>
            </w:pPr>
            <w:r>
              <w:t>Magistratsbeschluss</w:t>
            </w:r>
          </w:p>
          <w:p w:rsidR="009F4B02" w:rsidRPr="006166AE" w:rsidRDefault="009F4B02" w:rsidP="00A20C5A">
            <w:pPr>
              <w:tabs>
                <w:tab w:val="clear" w:pos="4253"/>
              </w:tabs>
              <w:spacing w:after="0"/>
              <w:ind w:right="0"/>
              <w:rPr>
                <w:highlight w:val="yellow"/>
              </w:rPr>
            </w:pPr>
            <w:r>
              <w:t>(Vorlage I/82/2012)</w:t>
            </w: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4D66F2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769" w:type="dxa"/>
          </w:tcPr>
          <w:p w:rsidR="009F4B02" w:rsidRPr="007D6865" w:rsidRDefault="009F4B02">
            <w:pPr>
              <w:tabs>
                <w:tab w:val="clear" w:pos="4253"/>
              </w:tabs>
              <w:spacing w:after="0"/>
              <w:ind w:right="0"/>
            </w:pPr>
            <w:r>
              <w:t xml:space="preserve">Einsparmöglichkeit im Sozialamt </w:t>
            </w:r>
          </w:p>
        </w:tc>
        <w:tc>
          <w:tcPr>
            <w:tcW w:w="3216" w:type="dxa"/>
          </w:tcPr>
          <w:p w:rsidR="009F4B02" w:rsidRPr="007D6865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 xml:space="preserve">Einsparung von 0,5 Stellen in der Zentralen Steuerungsunterstützung (EG 9) </w:t>
            </w:r>
          </w:p>
        </w:tc>
        <w:tc>
          <w:tcPr>
            <w:tcW w:w="3252" w:type="dxa"/>
          </w:tcPr>
          <w:p w:rsidR="009F4B02" w:rsidRDefault="009F4B02" w:rsidP="0027533A">
            <w:pPr>
              <w:tabs>
                <w:tab w:val="clear" w:pos="4253"/>
              </w:tabs>
              <w:spacing w:after="0"/>
              <w:ind w:right="0"/>
            </w:pPr>
            <w:r>
              <w:t xml:space="preserve">- Projektstab 15.03.2012: </w:t>
            </w:r>
          </w:p>
          <w:p w:rsidR="009F4B02" w:rsidRDefault="009F4B02" w:rsidP="00A20C5A">
            <w:pPr>
              <w:tabs>
                <w:tab w:val="clear" w:pos="4253"/>
              </w:tabs>
              <w:spacing w:after="0"/>
              <w:ind w:right="0"/>
            </w:pPr>
            <w:r>
              <w:t>Vorlage fertigen</w:t>
            </w:r>
          </w:p>
          <w:p w:rsidR="009F4B02" w:rsidRDefault="009F4B02" w:rsidP="00A20C5A">
            <w:pPr>
              <w:tabs>
                <w:tab w:val="clear" w:pos="4253"/>
              </w:tabs>
              <w:spacing w:after="0"/>
              <w:ind w:right="0"/>
            </w:pPr>
            <w:r>
              <w:t>Mitbestimmungsverfahren:</w:t>
            </w:r>
          </w:p>
          <w:p w:rsidR="009F4B02" w:rsidRDefault="009F4B02" w:rsidP="00133DAB">
            <w:pPr>
              <w:tabs>
                <w:tab w:val="clear" w:pos="4253"/>
              </w:tabs>
              <w:spacing w:after="0"/>
              <w:ind w:right="0"/>
            </w:pPr>
            <w:r>
              <w:t>Maßnahme durch Mitbestimmungsgremien abgelehnt</w:t>
            </w:r>
          </w:p>
          <w:p w:rsidR="009F4B02" w:rsidRDefault="009F4B02" w:rsidP="0027533A">
            <w:pPr>
              <w:tabs>
                <w:tab w:val="clear" w:pos="4253"/>
              </w:tabs>
              <w:spacing w:after="0"/>
              <w:ind w:right="0"/>
            </w:pPr>
            <w:r>
              <w:t>- Projektstab 29.01.2013:</w:t>
            </w:r>
          </w:p>
          <w:p w:rsidR="009F4B02" w:rsidRDefault="009F4B02" w:rsidP="003B40CB">
            <w:pPr>
              <w:tabs>
                <w:tab w:val="clear" w:pos="4253"/>
              </w:tabs>
              <w:spacing w:after="0"/>
              <w:ind w:right="0"/>
            </w:pPr>
            <w:r>
              <w:t>Beschluss: keine Anrufung der Einigungsstelle – Tätigkeitsbericht von Amt 50 im Juni 2013 abfordern</w:t>
            </w:r>
          </w:p>
          <w:p w:rsidR="00262557" w:rsidRDefault="00262557" w:rsidP="00262557">
            <w:pPr>
              <w:tabs>
                <w:tab w:val="clear" w:pos="4253"/>
              </w:tabs>
              <w:spacing w:after="0"/>
              <w:ind w:right="0"/>
            </w:pPr>
            <w:r>
              <w:t>- Juni 2013: Tätigkeitsbericht von Amt 50 abgefordert</w:t>
            </w:r>
          </w:p>
          <w:p w:rsidR="00262557" w:rsidRDefault="00262557" w:rsidP="00262557">
            <w:pPr>
              <w:tabs>
                <w:tab w:val="clear" w:pos="4253"/>
              </w:tabs>
              <w:spacing w:after="0"/>
              <w:ind w:right="0"/>
            </w:pPr>
            <w:r>
              <w:t>- September 2013: Bericht liegt vor; keine Berücksichtigung der finanziellen Aspekte. Nachforderung der Magistratskanzlei</w:t>
            </w:r>
          </w:p>
          <w:p w:rsidR="00A1741B" w:rsidRDefault="00262557" w:rsidP="00262557">
            <w:pPr>
              <w:tabs>
                <w:tab w:val="clear" w:pos="4253"/>
              </w:tabs>
              <w:spacing w:after="0"/>
              <w:ind w:right="0"/>
            </w:pPr>
            <w:r>
              <w:t>- Januar 2014: Ergänzungen von Amt 50 liegen vor</w:t>
            </w:r>
          </w:p>
          <w:p w:rsidR="00942841" w:rsidRDefault="00942841" w:rsidP="00262557">
            <w:pPr>
              <w:tabs>
                <w:tab w:val="clear" w:pos="4253"/>
              </w:tabs>
              <w:spacing w:after="0"/>
              <w:ind w:right="0"/>
            </w:pPr>
            <w:r>
              <w:lastRenderedPageBreak/>
              <w:t>- Projektstab 29.09.2014: Entscheidung wird zurückgestellt; neuer Tätigkeitsbericht soll im Frühjahr 2015 erbeten werden</w:t>
            </w:r>
          </w:p>
          <w:p w:rsidR="00C05F81" w:rsidRPr="007D6865" w:rsidRDefault="00C05F81" w:rsidP="00262557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Default="009F4B02" w:rsidP="0073237F">
            <w:pPr>
              <w:tabs>
                <w:tab w:val="clear" w:pos="4253"/>
              </w:tabs>
              <w:spacing w:after="0"/>
              <w:ind w:right="0"/>
            </w:pPr>
            <w:proofErr w:type="spellStart"/>
            <w:r>
              <w:lastRenderedPageBreak/>
              <w:t>Wvl</w:t>
            </w:r>
            <w:proofErr w:type="spellEnd"/>
            <w:r>
              <w:t xml:space="preserve">. </w:t>
            </w:r>
            <w:r w:rsidR="00942841">
              <w:t>Frühjahr 2015: Amt 50 erneut auffordern, einen Tätigkeitsbericht einschl. ausführlicher Darstellung der finanziellen Aspekte vorzulegen</w:t>
            </w:r>
          </w:p>
          <w:p w:rsidR="00B82D14" w:rsidRDefault="00B82D14" w:rsidP="0073237F">
            <w:pPr>
              <w:tabs>
                <w:tab w:val="clear" w:pos="4253"/>
              </w:tabs>
              <w:spacing w:after="0"/>
              <w:ind w:right="0"/>
            </w:pPr>
          </w:p>
          <w:p w:rsidR="00B82D14" w:rsidRDefault="00B82D14" w:rsidP="0073237F">
            <w:pPr>
              <w:tabs>
                <w:tab w:val="clear" w:pos="4253"/>
              </w:tabs>
              <w:spacing w:after="0"/>
              <w:ind w:right="0"/>
            </w:pPr>
            <w:r>
              <w:t>MK wird nach der 10. Sitzung des Projektstabes gebeten, das Vorhaben entsprechend der Beschlusslage weiterzuführen</w:t>
            </w:r>
          </w:p>
          <w:p w:rsidR="009F4B02" w:rsidRPr="006166AE" w:rsidRDefault="009F4B02" w:rsidP="00A1741B">
            <w:pPr>
              <w:tabs>
                <w:tab w:val="clear" w:pos="4253"/>
              </w:tabs>
              <w:spacing w:after="0"/>
              <w:ind w:right="0"/>
              <w:rPr>
                <w:highlight w:val="yellow"/>
              </w:rPr>
            </w:pPr>
          </w:p>
        </w:tc>
        <w:tc>
          <w:tcPr>
            <w:tcW w:w="961" w:type="dxa"/>
            <w:vAlign w:val="center"/>
          </w:tcPr>
          <w:p w:rsidR="009F4B02" w:rsidRPr="006166AE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</w:p>
        </w:tc>
      </w:tr>
      <w:tr w:rsidR="00EB1796" w:rsidTr="009F4B02">
        <w:tc>
          <w:tcPr>
            <w:tcW w:w="638" w:type="dxa"/>
          </w:tcPr>
          <w:p w:rsidR="009F4B02" w:rsidRDefault="009F4B02" w:rsidP="004D66F2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769" w:type="dxa"/>
          </w:tcPr>
          <w:p w:rsidR="009F4B02" w:rsidRPr="007D6865" w:rsidRDefault="009F4B02">
            <w:pPr>
              <w:tabs>
                <w:tab w:val="clear" w:pos="4253"/>
              </w:tabs>
              <w:spacing w:after="0"/>
              <w:ind w:right="0"/>
            </w:pPr>
            <w:r>
              <w:t xml:space="preserve">Einsparmöglichkeit  im Amt für Jugend, Familie und Frauen </w:t>
            </w:r>
          </w:p>
        </w:tc>
        <w:tc>
          <w:tcPr>
            <w:tcW w:w="3216" w:type="dxa"/>
          </w:tcPr>
          <w:p w:rsidR="00EB1796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 xml:space="preserve">Einsparung einer Stelle im Bereich Unterhaltsvorschuss </w:t>
            </w:r>
          </w:p>
          <w:p w:rsidR="009F4B02" w:rsidRPr="007D6865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 xml:space="preserve">(EG 9) </w:t>
            </w:r>
          </w:p>
        </w:tc>
        <w:tc>
          <w:tcPr>
            <w:tcW w:w="3252" w:type="dxa"/>
          </w:tcPr>
          <w:p w:rsidR="009F4B02" w:rsidRDefault="009F4B02" w:rsidP="0027533A">
            <w:pPr>
              <w:tabs>
                <w:tab w:val="clear" w:pos="4253"/>
              </w:tabs>
              <w:spacing w:after="0"/>
              <w:ind w:right="0"/>
            </w:pPr>
            <w:r>
              <w:t>- Projektstab 15.03.2012:</w:t>
            </w:r>
          </w:p>
          <w:p w:rsidR="009F4B02" w:rsidRDefault="009F4B02" w:rsidP="0078205B">
            <w:pPr>
              <w:tabs>
                <w:tab w:val="clear" w:pos="4253"/>
              </w:tabs>
              <w:spacing w:after="0"/>
              <w:ind w:right="0"/>
            </w:pPr>
            <w:r>
              <w:t>Aussetzung bis zur nächsten Sitzung</w:t>
            </w:r>
          </w:p>
          <w:p w:rsidR="009F4B02" w:rsidRDefault="009F4B02" w:rsidP="0027533A">
            <w:pPr>
              <w:tabs>
                <w:tab w:val="clear" w:pos="4253"/>
              </w:tabs>
              <w:spacing w:after="0"/>
              <w:ind w:right="0"/>
            </w:pPr>
            <w:r>
              <w:t>- Projektstab 15.05.2012:</w:t>
            </w:r>
          </w:p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Beschluss: An der Einsparung der Stelle wird festgehalten.</w:t>
            </w:r>
          </w:p>
          <w:p w:rsidR="009F4B02" w:rsidRPr="007D6865" w:rsidRDefault="009F4B02" w:rsidP="00B32A93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Pr="007D6865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Personalamt fertigt Stellenplanantrag (Mai / Juni 2012)</w:t>
            </w: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4D66F2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769" w:type="dxa"/>
          </w:tcPr>
          <w:p w:rsidR="009F4B02" w:rsidRPr="007D6865" w:rsidRDefault="009F4B02">
            <w:pPr>
              <w:tabs>
                <w:tab w:val="clear" w:pos="4253"/>
              </w:tabs>
              <w:spacing w:after="0"/>
              <w:ind w:right="0"/>
            </w:pPr>
            <w:r>
              <w:t>Einsparmöglichkeit  im Amt für Jugend, Familie und Frauen</w:t>
            </w:r>
          </w:p>
        </w:tc>
        <w:tc>
          <w:tcPr>
            <w:tcW w:w="3216" w:type="dxa"/>
          </w:tcPr>
          <w:p w:rsidR="009F4B02" w:rsidRPr="007D6865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Einsparung einer Stelle im Bereich Zentrale Steuerung (A13)</w:t>
            </w:r>
          </w:p>
        </w:tc>
        <w:tc>
          <w:tcPr>
            <w:tcW w:w="3252" w:type="dxa"/>
          </w:tcPr>
          <w:p w:rsidR="009F4B02" w:rsidRDefault="009F4B02" w:rsidP="0027533A">
            <w:pPr>
              <w:tabs>
                <w:tab w:val="clear" w:pos="4253"/>
              </w:tabs>
              <w:spacing w:after="0"/>
              <w:ind w:right="0"/>
            </w:pPr>
            <w:r>
              <w:t>- Projektstab 15.03.2012:</w:t>
            </w:r>
          </w:p>
          <w:p w:rsidR="009F4B02" w:rsidRDefault="009F4B02" w:rsidP="0078205B">
            <w:pPr>
              <w:tabs>
                <w:tab w:val="clear" w:pos="4253"/>
              </w:tabs>
              <w:spacing w:after="0"/>
              <w:ind w:right="0"/>
            </w:pPr>
            <w:r>
              <w:t>Aussetzung bis zur nächsten Sitzung</w:t>
            </w:r>
          </w:p>
          <w:p w:rsidR="009F4B02" w:rsidRDefault="009F4B02" w:rsidP="0027533A">
            <w:pPr>
              <w:tabs>
                <w:tab w:val="clear" w:pos="4253"/>
              </w:tabs>
              <w:spacing w:after="0"/>
              <w:ind w:right="0"/>
            </w:pPr>
            <w:r>
              <w:t>- Projektstab 15.05.2012:</w:t>
            </w:r>
          </w:p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Beschluss: Zunächst keine Einsparung, aber auch keine Neubesetzung.</w:t>
            </w:r>
          </w:p>
          <w:p w:rsidR="00C05F81" w:rsidRPr="007D6865" w:rsidRDefault="00C05F81" w:rsidP="00B32A93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Pr="007D6865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bis auf Weiteres erledigt</w:t>
            </w: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4D66F2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769" w:type="dxa"/>
          </w:tcPr>
          <w:p w:rsidR="009F4B02" w:rsidRDefault="009F4B02">
            <w:pPr>
              <w:tabs>
                <w:tab w:val="clear" w:pos="4253"/>
              </w:tabs>
              <w:spacing w:after="0"/>
              <w:ind w:right="0"/>
            </w:pPr>
            <w:r>
              <w:t xml:space="preserve">Aufgabenüberprüfung in der Verwaltung: Rechts- und Versicherungsamt 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 xml:space="preserve">Überprüfung der Auswirkungen des Wegfalls der Tätigkeiten für das Klinikum Bremerhaven Reinkenheide auf das Rechts- und Versicherungsamt </w:t>
            </w:r>
          </w:p>
        </w:tc>
        <w:tc>
          <w:tcPr>
            <w:tcW w:w="3252" w:type="dxa"/>
          </w:tcPr>
          <w:p w:rsidR="009F4B02" w:rsidRDefault="009F4B02">
            <w:pPr>
              <w:tabs>
                <w:tab w:val="clear" w:pos="4253"/>
              </w:tabs>
              <w:spacing w:after="0"/>
              <w:ind w:right="0"/>
            </w:pPr>
            <w:r>
              <w:t>- Projektstab 25.01.2012:</w:t>
            </w:r>
          </w:p>
          <w:p w:rsidR="009F4B02" w:rsidRDefault="009F4B02">
            <w:pPr>
              <w:tabs>
                <w:tab w:val="clear" w:pos="4253"/>
              </w:tabs>
              <w:spacing w:after="0"/>
              <w:ind w:right="0"/>
            </w:pPr>
            <w:r>
              <w:t>Magistratsvorlage abstimmen und einbringen.</w:t>
            </w:r>
          </w:p>
          <w:p w:rsidR="009F4B02" w:rsidRDefault="009F4B02">
            <w:pPr>
              <w:tabs>
                <w:tab w:val="clear" w:pos="4253"/>
              </w:tabs>
              <w:spacing w:after="0"/>
              <w:ind w:right="0"/>
            </w:pPr>
            <w:r>
              <w:t>- Magistrat 29.02.2012:</w:t>
            </w:r>
          </w:p>
          <w:p w:rsidR="009F4B02" w:rsidRDefault="009F4B02">
            <w:pPr>
              <w:tabs>
                <w:tab w:val="clear" w:pos="4253"/>
              </w:tabs>
              <w:spacing w:after="0"/>
              <w:ind w:right="0"/>
            </w:pPr>
            <w:r>
              <w:t>Vorlage beschlossen; Projektgruppe ist einzurichten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Projektgruppe ist eingerichtet</w:t>
            </w:r>
          </w:p>
          <w:p w:rsidR="009F4B02" w:rsidRDefault="009F4B02" w:rsidP="00A1741B">
            <w:pPr>
              <w:tabs>
                <w:tab w:val="clear" w:pos="4253"/>
              </w:tabs>
              <w:spacing w:after="0"/>
              <w:ind w:right="0"/>
            </w:pPr>
            <w:r>
              <w:t>- Projektstab 15.05.2012: kein Einsparpotential, Vorlage einbringen</w:t>
            </w:r>
          </w:p>
          <w:p w:rsidR="009A6819" w:rsidRPr="007D6865" w:rsidRDefault="009A6819" w:rsidP="00A1741B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Default="009F4B02" w:rsidP="006166AE">
            <w:pPr>
              <w:tabs>
                <w:tab w:val="clear" w:pos="4253"/>
              </w:tabs>
              <w:spacing w:after="0"/>
              <w:ind w:right="0"/>
            </w:pPr>
            <w:r>
              <w:t>Magistratsbeschluss</w:t>
            </w:r>
          </w:p>
          <w:p w:rsidR="009F4B02" w:rsidRPr="007D6865" w:rsidRDefault="009F4B02" w:rsidP="00A568E6">
            <w:pPr>
              <w:tabs>
                <w:tab w:val="clear" w:pos="4253"/>
              </w:tabs>
              <w:spacing w:after="0"/>
              <w:ind w:right="0"/>
            </w:pPr>
            <w:r>
              <w:t xml:space="preserve">(Vorlage I/109/2012) </w:t>
            </w: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4D66F2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769" w:type="dxa"/>
          </w:tcPr>
          <w:p w:rsidR="009F4B02" w:rsidRDefault="009F4B02">
            <w:pPr>
              <w:tabs>
                <w:tab w:val="clear" w:pos="4253"/>
              </w:tabs>
              <w:spacing w:after="0"/>
              <w:ind w:right="0"/>
            </w:pPr>
            <w:r>
              <w:t xml:space="preserve">Aufgabenüberprüfung des Sozialreferats einschl. Freiwilligenagentur 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 xml:space="preserve">Aufgabenüberprüfung des Sozialreferats und in diesem Zusammenhang Überprüfung der Freiwilligenagentur auf etwaige Überschneidungen mit vergleichbaren Angeboten in der Stadt </w:t>
            </w:r>
          </w:p>
        </w:tc>
        <w:tc>
          <w:tcPr>
            <w:tcW w:w="3252" w:type="dxa"/>
          </w:tcPr>
          <w:p w:rsidR="009F4B02" w:rsidRDefault="009F4B02" w:rsidP="001440B8">
            <w:pPr>
              <w:tabs>
                <w:tab w:val="clear" w:pos="4253"/>
              </w:tabs>
              <w:spacing w:after="0"/>
              <w:ind w:right="0"/>
            </w:pPr>
            <w:r>
              <w:t>- Projektstab 25.01.2012:</w:t>
            </w:r>
          </w:p>
          <w:p w:rsidR="009F4B02" w:rsidRDefault="009F4B02" w:rsidP="001440B8">
            <w:pPr>
              <w:tabs>
                <w:tab w:val="clear" w:pos="4253"/>
              </w:tabs>
              <w:spacing w:after="0"/>
              <w:ind w:right="0"/>
            </w:pPr>
            <w:r>
              <w:t>Magistratsvorlage abstimmen und einbringen.</w:t>
            </w:r>
          </w:p>
          <w:p w:rsidR="009F4B02" w:rsidRDefault="009F4B02" w:rsidP="001440B8">
            <w:pPr>
              <w:tabs>
                <w:tab w:val="clear" w:pos="4253"/>
              </w:tabs>
              <w:spacing w:after="0"/>
              <w:ind w:right="0"/>
            </w:pPr>
            <w:r>
              <w:t>- Magistrat 29.02.2012:</w:t>
            </w:r>
          </w:p>
          <w:p w:rsidR="009F4B02" w:rsidRDefault="009F4B02" w:rsidP="001440B8">
            <w:pPr>
              <w:tabs>
                <w:tab w:val="clear" w:pos="4253"/>
              </w:tabs>
              <w:spacing w:after="0"/>
              <w:ind w:right="0"/>
            </w:pPr>
            <w:r>
              <w:t>Vorlage beschlossen; Projektgruppe ist einzurichten</w:t>
            </w:r>
          </w:p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- Projektgruppe ist eingerichtet</w:t>
            </w:r>
          </w:p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- Ergebnis der Projektgruppe liegt vor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- Magistratsbeschluss 16.01.2013: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 xml:space="preserve">(Vorlage I/169/2012) Konzept zur </w:t>
            </w:r>
            <w:r>
              <w:lastRenderedPageBreak/>
              <w:t>möglichen zukünftigen Ausgestaltung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 xml:space="preserve">- Magistrat 15.01.2014: 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 xml:space="preserve">(Vorlage III/40/2013-1) 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 xml:space="preserve">1. Konzept Weiterführung und    </w:t>
            </w:r>
            <w:r w:rsidR="00942841">
              <w:t xml:space="preserve">  </w:t>
            </w:r>
            <w:r>
              <w:t>-entwicklung Freiwilligenagentur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2. Weiterentwicklung Sozialreferat in ein Referat für Bürgerschaftliches Engagement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 w:rsidRPr="00516388">
              <w:sym w:font="Wingdings" w:char="F0E0"/>
            </w:r>
            <w:r>
              <w:t xml:space="preserve"> Lediglich Punkt 1 beschlossen</w:t>
            </w:r>
          </w:p>
          <w:p w:rsidR="00942841" w:rsidRPr="00516388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- Projektstab 29.09.2014: Kenntnisnahme des Konzepts</w:t>
            </w:r>
          </w:p>
          <w:p w:rsidR="009F4B02" w:rsidRPr="007D6865" w:rsidRDefault="009F4B02" w:rsidP="00B32A93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Default="00942841" w:rsidP="00E53C3F">
            <w:pPr>
              <w:tabs>
                <w:tab w:val="clear" w:pos="4253"/>
              </w:tabs>
              <w:spacing w:after="0"/>
              <w:ind w:right="0"/>
            </w:pPr>
            <w:r>
              <w:lastRenderedPageBreak/>
              <w:t>bis auf Weiteres erledigt</w:t>
            </w:r>
          </w:p>
          <w:p w:rsidR="00A1741B" w:rsidRPr="007D6865" w:rsidRDefault="00A1741B" w:rsidP="00942841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961" w:type="dxa"/>
            <w:vAlign w:val="center"/>
          </w:tcPr>
          <w:p w:rsidR="009F4B02" w:rsidRDefault="00942841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4D66F2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769" w:type="dxa"/>
          </w:tcPr>
          <w:p w:rsidR="009F4B02" w:rsidRDefault="009F4B02">
            <w:pPr>
              <w:tabs>
                <w:tab w:val="clear" w:pos="4253"/>
              </w:tabs>
              <w:spacing w:after="0"/>
              <w:ind w:right="0"/>
            </w:pPr>
            <w:r>
              <w:t xml:space="preserve">Aufgabenüberprüfung des Schreibdienstes 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 xml:space="preserve">Prüfung des Einsatzes des  Schreibdienstes in der gesamten Verwaltung und Vorschläge zu dessen zukünftiger Ausgestaltung </w:t>
            </w:r>
          </w:p>
        </w:tc>
        <w:tc>
          <w:tcPr>
            <w:tcW w:w="3252" w:type="dxa"/>
          </w:tcPr>
          <w:p w:rsidR="009F4B02" w:rsidRDefault="009F4B02" w:rsidP="001440B8">
            <w:pPr>
              <w:tabs>
                <w:tab w:val="clear" w:pos="4253"/>
              </w:tabs>
              <w:spacing w:after="0"/>
              <w:ind w:right="0"/>
            </w:pPr>
            <w:r>
              <w:t>- Projektstab 25.01.2012:</w:t>
            </w:r>
          </w:p>
          <w:p w:rsidR="009F4B02" w:rsidRDefault="009F4B02" w:rsidP="001440B8">
            <w:pPr>
              <w:tabs>
                <w:tab w:val="clear" w:pos="4253"/>
              </w:tabs>
              <w:spacing w:after="0"/>
              <w:ind w:right="0"/>
            </w:pPr>
            <w:r>
              <w:t>Magistratsvorlage abstimmen und einbringen.</w:t>
            </w:r>
          </w:p>
          <w:p w:rsidR="009F4B02" w:rsidRDefault="009F4B02" w:rsidP="001440B8">
            <w:pPr>
              <w:tabs>
                <w:tab w:val="clear" w:pos="4253"/>
              </w:tabs>
              <w:spacing w:after="0"/>
              <w:ind w:right="0"/>
            </w:pPr>
            <w:r>
              <w:t>- Magistrat 29.02.2012:</w:t>
            </w:r>
          </w:p>
          <w:p w:rsidR="009F4B02" w:rsidRDefault="009F4B02" w:rsidP="001440B8">
            <w:pPr>
              <w:tabs>
                <w:tab w:val="clear" w:pos="4253"/>
              </w:tabs>
              <w:spacing w:after="0"/>
              <w:ind w:right="0"/>
            </w:pPr>
            <w:r>
              <w:t>Vorlage beschlossen; Projektgruppe ist einzurichten</w:t>
            </w:r>
          </w:p>
          <w:p w:rsidR="009F4B02" w:rsidRDefault="009F4B02" w:rsidP="001440B8">
            <w:pPr>
              <w:tabs>
                <w:tab w:val="clear" w:pos="4253"/>
              </w:tabs>
              <w:spacing w:after="0"/>
              <w:ind w:right="0"/>
            </w:pPr>
            <w:r>
              <w:t>Projektgruppe ist eingerichtet</w:t>
            </w:r>
          </w:p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- Projektstab 15.05.2012:</w:t>
            </w:r>
          </w:p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Ergebnis der Projektgruppe soll hinsichtlich der Schreibdienste bei der Schutz- und Kriminalpolizei ergänzt werden</w:t>
            </w:r>
          </w:p>
          <w:p w:rsidR="009A6819" w:rsidRDefault="009F4B02" w:rsidP="00262557">
            <w:pPr>
              <w:tabs>
                <w:tab w:val="clear" w:pos="4253"/>
              </w:tabs>
              <w:spacing w:after="0"/>
              <w:ind w:right="0"/>
            </w:pPr>
            <w:r>
              <w:t>- Ergänzter Bericht der Projektgruppe liegt vor</w:t>
            </w:r>
          </w:p>
          <w:p w:rsidR="00262557" w:rsidRPr="007D6865" w:rsidRDefault="00262557" w:rsidP="00262557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Default="009F4B02" w:rsidP="009159C0">
            <w:pPr>
              <w:tabs>
                <w:tab w:val="clear" w:pos="4253"/>
              </w:tabs>
              <w:spacing w:after="0"/>
              <w:ind w:right="0"/>
            </w:pPr>
            <w:r>
              <w:t xml:space="preserve">Magistratsbeschluss </w:t>
            </w:r>
          </w:p>
          <w:p w:rsidR="009F4B02" w:rsidRPr="006166AE" w:rsidRDefault="009F4B02" w:rsidP="009159C0">
            <w:pPr>
              <w:tabs>
                <w:tab w:val="clear" w:pos="4253"/>
              </w:tabs>
              <w:spacing w:after="0"/>
              <w:ind w:right="0"/>
            </w:pPr>
            <w:r>
              <w:t>(Vorlage I/170/2012)</w:t>
            </w:r>
          </w:p>
        </w:tc>
        <w:tc>
          <w:tcPr>
            <w:tcW w:w="961" w:type="dxa"/>
            <w:vAlign w:val="center"/>
          </w:tcPr>
          <w:p w:rsidR="009F4B02" w:rsidRPr="006166AE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4D66F2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769" w:type="dxa"/>
          </w:tcPr>
          <w:p w:rsidR="009F4B02" w:rsidRDefault="009F4B02">
            <w:pPr>
              <w:tabs>
                <w:tab w:val="clear" w:pos="4253"/>
              </w:tabs>
              <w:spacing w:after="0"/>
              <w:ind w:right="0"/>
            </w:pPr>
            <w:r>
              <w:t xml:space="preserve">Veränderung des Freistellungskontingents der Frauenbeauftragten 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 xml:space="preserve">Überprüfung des Freistellungskontingents der Frauenbeauftragten </w:t>
            </w:r>
          </w:p>
        </w:tc>
        <w:tc>
          <w:tcPr>
            <w:tcW w:w="3252" w:type="dxa"/>
          </w:tcPr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25.01.2012:</w:t>
            </w:r>
          </w:p>
          <w:p w:rsidR="009F4B02" w:rsidRDefault="009F4B02">
            <w:pPr>
              <w:tabs>
                <w:tab w:val="clear" w:pos="4253"/>
              </w:tabs>
              <w:spacing w:after="0"/>
              <w:ind w:right="0"/>
            </w:pPr>
            <w:r>
              <w:t>Übersicht zu Freistellungs-kontingenten vorlegen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nimmt am 15.03.2012 Kenntnis und ruft diesen Punkt im November erneut auf</w:t>
            </w:r>
          </w:p>
          <w:p w:rsidR="009F4B02" w:rsidRDefault="00BA3F8C" w:rsidP="00C11468">
            <w:pPr>
              <w:tabs>
                <w:tab w:val="clear" w:pos="4253"/>
              </w:tabs>
              <w:spacing w:after="0"/>
              <w:ind w:right="0"/>
            </w:pPr>
            <w:r>
              <w:t xml:space="preserve">- </w:t>
            </w:r>
            <w:r w:rsidR="009F4B02">
              <w:t>Projektstab 29.01.2013: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Freistellungskontingent der Frauenbeauftragten wird bis zum Ende der Legislaturperiode nicht verändert</w:t>
            </w:r>
          </w:p>
          <w:p w:rsidR="009A6819" w:rsidRPr="007D6865" w:rsidRDefault="009A6819" w:rsidP="00C11468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Pr="007D6865" w:rsidRDefault="009F4B02" w:rsidP="0073237F">
            <w:pPr>
              <w:tabs>
                <w:tab w:val="clear" w:pos="4253"/>
              </w:tabs>
              <w:spacing w:after="0"/>
              <w:ind w:right="0"/>
            </w:pPr>
            <w:r>
              <w:t>erledigt</w:t>
            </w: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4D66F2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769" w:type="dxa"/>
          </w:tcPr>
          <w:p w:rsidR="009F4B02" w:rsidRDefault="009F4B02">
            <w:pPr>
              <w:tabs>
                <w:tab w:val="clear" w:pos="4253"/>
              </w:tabs>
              <w:spacing w:after="0"/>
              <w:ind w:right="0"/>
            </w:pPr>
            <w:r>
              <w:t xml:space="preserve">Verlagerung der Verwaltung der Sporteinrichtungen vom Amt für Sport und Freizeit zum Wirtschaftsbetrieb Seestadt Immobilien 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 xml:space="preserve">Verlagerung der Verwaltung der städtischen Sporteinrichtungen (Sportplätze, Sporthallen und Sondersportanlagen) und die damit verbundenen Planstellen sowie Budgets vom Amt für Sport und Freizeit auf den Wirtschaftsbetrieb Seestadt Immobilien </w:t>
            </w:r>
          </w:p>
        </w:tc>
        <w:tc>
          <w:tcPr>
            <w:tcW w:w="3252" w:type="dxa"/>
          </w:tcPr>
          <w:p w:rsidR="009F4B02" w:rsidRDefault="009F4B02" w:rsidP="00413AF4">
            <w:pPr>
              <w:tabs>
                <w:tab w:val="clear" w:pos="4253"/>
              </w:tabs>
              <w:spacing w:after="0"/>
              <w:ind w:right="0"/>
            </w:pPr>
            <w:r>
              <w:t>- Projektstab 25.01.2012:</w:t>
            </w:r>
          </w:p>
          <w:p w:rsidR="009F4B02" w:rsidRDefault="009F4B02" w:rsidP="00413AF4">
            <w:pPr>
              <w:tabs>
                <w:tab w:val="clear" w:pos="4253"/>
              </w:tabs>
              <w:spacing w:after="0"/>
              <w:ind w:right="0"/>
            </w:pPr>
            <w:r>
              <w:t>Magistratsvorlage abstimmen und einbringen.</w:t>
            </w:r>
          </w:p>
          <w:p w:rsidR="009F4B02" w:rsidRDefault="009F4B02" w:rsidP="006166AE">
            <w:pPr>
              <w:tabs>
                <w:tab w:val="clear" w:pos="4253"/>
              </w:tabs>
              <w:spacing w:after="0"/>
              <w:ind w:right="0"/>
            </w:pPr>
            <w:r>
              <w:t xml:space="preserve">- Projektstab 15.05.2012: </w:t>
            </w:r>
          </w:p>
          <w:p w:rsidR="009A6819" w:rsidRPr="007D6865" w:rsidRDefault="009F4B02" w:rsidP="00262557">
            <w:pPr>
              <w:tabs>
                <w:tab w:val="clear" w:pos="4253"/>
              </w:tabs>
              <w:spacing w:after="0"/>
              <w:ind w:right="0"/>
            </w:pPr>
            <w:r>
              <w:t>Von der Verlagerung der Verwaltung wird bis auf Weiteres Abstand genommen – der Beschluss vom 25.01.2012 wird aufgehoben</w:t>
            </w:r>
          </w:p>
        </w:tc>
        <w:tc>
          <w:tcPr>
            <w:tcW w:w="3141" w:type="dxa"/>
          </w:tcPr>
          <w:p w:rsidR="009F4B02" w:rsidRPr="007D6865" w:rsidRDefault="009F4B02" w:rsidP="0004177F">
            <w:pPr>
              <w:tabs>
                <w:tab w:val="clear" w:pos="4253"/>
              </w:tabs>
              <w:spacing w:after="0"/>
              <w:ind w:right="0"/>
            </w:pPr>
            <w:r>
              <w:t>bis auf Weiteres erledigt</w:t>
            </w: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4D66F2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769" w:type="dxa"/>
          </w:tcPr>
          <w:p w:rsidR="009F4B02" w:rsidRDefault="009F4B02">
            <w:pPr>
              <w:tabs>
                <w:tab w:val="clear" w:pos="4253"/>
              </w:tabs>
              <w:spacing w:after="0"/>
              <w:ind w:right="0"/>
            </w:pPr>
            <w:r>
              <w:t xml:space="preserve">Optimierung der Organisation der Straßenreinigung und der Pflege des öffentlichen Grüns 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Organisation der Straßenreinigung und der Pflege des öffentlichen Grüns unter einem Dach</w:t>
            </w:r>
          </w:p>
        </w:tc>
        <w:tc>
          <w:tcPr>
            <w:tcW w:w="3252" w:type="dxa"/>
          </w:tcPr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25.01.2012:</w:t>
            </w:r>
          </w:p>
          <w:p w:rsidR="009F4B02" w:rsidRDefault="009F4B02">
            <w:pPr>
              <w:tabs>
                <w:tab w:val="clear" w:pos="4253"/>
              </w:tabs>
              <w:spacing w:after="0"/>
              <w:ind w:right="0"/>
            </w:pPr>
            <w:r>
              <w:t>Bisherigen Projektbericht aktualisieren und Lösungsvorschlag erarbeiten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15.03.2012: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Projektstab stimmt dem vorgelegten Lösungsvorschlag nicht zu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Projektgruppe prüft gemeinsame Aufgabenerledigung unter dem Dach von Amt 67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15.05.2012: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Von dem Vorhaben wird Abstand genommen</w:t>
            </w:r>
          </w:p>
          <w:p w:rsidR="009F4B02" w:rsidRPr="007D6865" w:rsidRDefault="009F4B02" w:rsidP="00C11468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Pr="007D6865" w:rsidRDefault="00BA3F8C" w:rsidP="009A6819">
            <w:pPr>
              <w:tabs>
                <w:tab w:val="clear" w:pos="4253"/>
              </w:tabs>
              <w:spacing w:after="0"/>
              <w:ind w:right="0"/>
            </w:pPr>
            <w:r>
              <w:t>bis auf Weiteres erledigt</w:t>
            </w:r>
          </w:p>
        </w:tc>
        <w:tc>
          <w:tcPr>
            <w:tcW w:w="961" w:type="dxa"/>
            <w:vAlign w:val="center"/>
          </w:tcPr>
          <w:p w:rsidR="009F4B02" w:rsidRDefault="00516388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769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Übersicht über Einzelmaßnahmen des Projektstab</w:t>
            </w:r>
            <w:r w:rsidR="00BA3F8C">
              <w:t>s</w:t>
            </w:r>
          </w:p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 xml:space="preserve">Maßnahmen-Agenda wird geführt </w:t>
            </w:r>
          </w:p>
        </w:tc>
        <w:tc>
          <w:tcPr>
            <w:tcW w:w="3252" w:type="dxa"/>
          </w:tcPr>
          <w:p w:rsidR="009F4B02" w:rsidRPr="00C11468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rPr>
                <w:b/>
              </w:rPr>
              <w:t>-</w:t>
            </w:r>
            <w:r>
              <w:rPr>
                <w:b/>
                <w:sz w:val="32"/>
                <w:szCs w:val="32"/>
              </w:rPr>
              <w:t xml:space="preserve"> </w:t>
            </w:r>
            <w:r>
              <w:t>Projektstab 15.03.2012: Kenntnisnahme</w:t>
            </w:r>
          </w:p>
          <w:p w:rsidR="009F4B02" w:rsidRPr="007D6865" w:rsidRDefault="009F4B02" w:rsidP="007F6FA3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Pr="007D6865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Fortschreibung für künftige Projektstab-Sitzungen</w:t>
            </w: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769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Übersicht zur ämterbezogenen Differenzierung der Aufgabenwahrnehmung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 xml:space="preserve">Übersicht in überwiegend gesetzliche, erforderliche bzw. freiwillige Aufgaben </w:t>
            </w:r>
          </w:p>
        </w:tc>
        <w:tc>
          <w:tcPr>
            <w:tcW w:w="3252" w:type="dxa"/>
          </w:tcPr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 w:rsidRPr="00C11468">
              <w:t>- Projektstab</w:t>
            </w:r>
            <w:r>
              <w:t xml:space="preserve"> 15.03.2012: Kenntnisnahme und Bitte um Erweiterung der Informationen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15.05.2012: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Kenntnisnahme und Abstimmung des weiteren Vorgehens</w:t>
            </w:r>
          </w:p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- Projektstab 11.07.2012: Kenntnisnahme und Abstimmung des weiteren Vorgehens, die Magistratskanzlei wird aufgefordert, eine Prioritätenliste zu erstellen</w:t>
            </w:r>
          </w:p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- Projektstab 29.01.2013: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 xml:space="preserve">Aufgabenüberprüfung in alphabetischer Reihenfolge, die </w:t>
            </w:r>
            <w:r>
              <w:lastRenderedPageBreak/>
              <w:t xml:space="preserve">wesentlichen Handlungsfelder der Fachämter sind darzustellen </w:t>
            </w:r>
          </w:p>
          <w:p w:rsidR="009F4B02" w:rsidRDefault="009F4B02" w:rsidP="00655B3F">
            <w:pPr>
              <w:tabs>
                <w:tab w:val="clear" w:pos="4253"/>
              </w:tabs>
              <w:spacing w:after="0"/>
              <w:ind w:right="0"/>
            </w:pPr>
            <w:r>
              <w:t>- Projektstab 10.04.2013: Erörterung der Informationstiefe der erforderlichen Unterlagen</w:t>
            </w:r>
          </w:p>
          <w:p w:rsidR="009F4B02" w:rsidRDefault="009F4B02" w:rsidP="00655B3F">
            <w:pPr>
              <w:tabs>
                <w:tab w:val="clear" w:pos="4253"/>
              </w:tabs>
              <w:spacing w:after="0"/>
              <w:ind w:right="0"/>
            </w:pPr>
            <w:r>
              <w:t>- Projektstab 4.09.2013:</w:t>
            </w:r>
          </w:p>
          <w:p w:rsidR="009F4B02" w:rsidRDefault="009F4B02" w:rsidP="00655B3F">
            <w:pPr>
              <w:tabs>
                <w:tab w:val="clear" w:pos="4253"/>
              </w:tabs>
              <w:spacing w:after="0"/>
              <w:ind w:right="0"/>
            </w:pPr>
            <w:r>
              <w:t>Beschlussfassung wird bis auf Weiteres zurückgestellt; Vervollständigung der Organigramme (Ämter A-Z) wird erbeten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- Projektstab 31.03.2014:</w:t>
            </w:r>
          </w:p>
          <w:p w:rsidR="00516388" w:rsidRPr="007D6865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Organigramme wurden erörtert, Einzelaufträge an die Magistratskanzlei erteilt</w:t>
            </w:r>
          </w:p>
        </w:tc>
        <w:tc>
          <w:tcPr>
            <w:tcW w:w="3141" w:type="dxa"/>
          </w:tcPr>
          <w:p w:rsidR="009F4B02" w:rsidRPr="007D6865" w:rsidRDefault="00516388" w:rsidP="00A1741B">
            <w:pPr>
              <w:tabs>
                <w:tab w:val="clear" w:pos="4253"/>
              </w:tabs>
              <w:spacing w:after="0"/>
              <w:ind w:right="0"/>
            </w:pPr>
            <w:r>
              <w:lastRenderedPageBreak/>
              <w:t>erledigt</w:t>
            </w:r>
          </w:p>
        </w:tc>
        <w:tc>
          <w:tcPr>
            <w:tcW w:w="961" w:type="dxa"/>
            <w:vAlign w:val="center"/>
          </w:tcPr>
          <w:p w:rsidR="009F4B02" w:rsidRDefault="00516388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769" w:type="dxa"/>
          </w:tcPr>
          <w:p w:rsidR="009F4B02" w:rsidRPr="006166AE" w:rsidRDefault="009F4B02" w:rsidP="007F6FA3">
            <w:pPr>
              <w:tabs>
                <w:tab w:val="clear" w:pos="4253"/>
              </w:tabs>
              <w:spacing w:after="0"/>
              <w:ind w:right="0"/>
            </w:pPr>
            <w:r w:rsidRPr="006166AE">
              <w:t>Konsolidierung von IT-Strukturen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Optimierungsmöglichkeiten für die Steuerung und Administration des IT-Einsatzes</w:t>
            </w:r>
          </w:p>
        </w:tc>
        <w:tc>
          <w:tcPr>
            <w:tcW w:w="3252" w:type="dxa"/>
          </w:tcPr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15.03.2012: Vorlage einbringen (Audit durchführen lassen – Vorlage I/93/2012)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29.01.2013: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Kenntnisnahme des Zwischenberichtes</w:t>
            </w:r>
          </w:p>
          <w:p w:rsidR="009F4B02" w:rsidRPr="007D6865" w:rsidRDefault="009F4B02" w:rsidP="009A6819">
            <w:pPr>
              <w:tabs>
                <w:tab w:val="clear" w:pos="4253"/>
              </w:tabs>
              <w:spacing w:after="0"/>
              <w:ind w:right="0"/>
            </w:pPr>
            <w:r>
              <w:t>- Projektstab 10.04.2013: Kenntnisnahme der Zusammenfassung der Ergebnisse</w:t>
            </w:r>
          </w:p>
        </w:tc>
        <w:tc>
          <w:tcPr>
            <w:tcW w:w="3141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erledigt</w:t>
            </w:r>
          </w:p>
          <w:p w:rsidR="009F4B02" w:rsidRPr="007D6865" w:rsidRDefault="009F4B02" w:rsidP="007F6FA3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769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Aufgabenüberprüfung des Kulturamtes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Angebot der Jugendmusikschule</w:t>
            </w:r>
          </w:p>
        </w:tc>
        <w:tc>
          <w:tcPr>
            <w:tcW w:w="3252" w:type="dxa"/>
          </w:tcPr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15.03.2012: Magistratskanzlei wird mit vergleichender Überprüfung beauftragt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15.05.2012:</w:t>
            </w:r>
          </w:p>
          <w:p w:rsidR="009F4B02" w:rsidRPr="007D6865" w:rsidRDefault="009F4B02" w:rsidP="00A1741B">
            <w:pPr>
              <w:tabs>
                <w:tab w:val="clear" w:pos="4253"/>
              </w:tabs>
              <w:spacing w:after="0"/>
              <w:ind w:right="0"/>
            </w:pPr>
            <w:r>
              <w:t>Kenntnisnahme der Überprüfung</w:t>
            </w:r>
          </w:p>
        </w:tc>
        <w:tc>
          <w:tcPr>
            <w:tcW w:w="3141" w:type="dxa"/>
          </w:tcPr>
          <w:p w:rsidR="009F4B02" w:rsidRPr="007D6865" w:rsidRDefault="009F4B02" w:rsidP="0004177F">
            <w:pPr>
              <w:tabs>
                <w:tab w:val="clear" w:pos="4253"/>
              </w:tabs>
              <w:spacing w:after="0"/>
              <w:ind w:right="0"/>
            </w:pPr>
            <w:r>
              <w:t>erledigt</w:t>
            </w: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769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Transparenz der Projektstab-Arbeit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Veröffentlichung über das Intranet</w:t>
            </w:r>
          </w:p>
        </w:tc>
        <w:tc>
          <w:tcPr>
            <w:tcW w:w="3252" w:type="dxa"/>
          </w:tcPr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15.03.2012: Magistratskanzlei wird um Veröffentlichung gebeten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seit 23.04.2012:</w:t>
            </w:r>
          </w:p>
          <w:p w:rsidR="00A1741B" w:rsidRPr="007D6865" w:rsidRDefault="009F4B02" w:rsidP="009A6819">
            <w:pPr>
              <w:tabs>
                <w:tab w:val="clear" w:pos="4253"/>
              </w:tabs>
              <w:spacing w:after="0"/>
              <w:ind w:right="0"/>
            </w:pPr>
            <w:r>
              <w:t>Veröffentlichung im Intranet des Magistrats</w:t>
            </w:r>
          </w:p>
        </w:tc>
        <w:tc>
          <w:tcPr>
            <w:tcW w:w="3141" w:type="dxa"/>
          </w:tcPr>
          <w:p w:rsidR="009F4B02" w:rsidRPr="007D6865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fortlaufend</w:t>
            </w: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769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Kostendeckungsgrad der Kita-Gebühren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Übersicht über die Kita-Gebühren in Bremerhaven, den Umlandgemeinden und der Stadt Bremen</w:t>
            </w:r>
          </w:p>
        </w:tc>
        <w:tc>
          <w:tcPr>
            <w:tcW w:w="3252" w:type="dxa"/>
          </w:tcPr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15.03.2012: Magistratskanzlei wird mit vergleichender Prüfung beauftragt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- Projektstab 15.05.2012:</w:t>
            </w:r>
          </w:p>
          <w:p w:rsidR="009F4B02" w:rsidRDefault="009F4B02" w:rsidP="00C11468">
            <w:pPr>
              <w:tabs>
                <w:tab w:val="clear" w:pos="4253"/>
              </w:tabs>
              <w:spacing w:after="0"/>
              <w:ind w:right="0"/>
            </w:pPr>
            <w:r>
              <w:t>Kenntnisnahme der vergleichenden Prüfung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lastRenderedPageBreak/>
              <w:t>- Projektstab 11.07.2012: Beratung über Beitragserhöhung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- Projektstab 29.01.2013: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Beratung über Vorschlag der Magistratskanzlei und der Stellungnahme vom Dezernat III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Beschluss: Dezernat III möge V</w:t>
            </w:r>
            <w:r w:rsidR="00BA3F8C">
              <w:t>orlage</w:t>
            </w:r>
            <w:r>
              <w:t xml:space="preserve"> zur Beitragserhöhung einbringen</w:t>
            </w:r>
          </w:p>
          <w:p w:rsidR="009F4B02" w:rsidRDefault="009F4B02" w:rsidP="002C4EF3">
            <w:pPr>
              <w:tabs>
                <w:tab w:val="clear" w:pos="4253"/>
              </w:tabs>
              <w:spacing w:after="0"/>
              <w:ind w:right="0"/>
            </w:pPr>
            <w:r>
              <w:t>- 23.04.2013: Dezernat III lehnt eine Erhöhung nahezu vollständig ab</w:t>
            </w:r>
          </w:p>
          <w:p w:rsidR="009F4B02" w:rsidRDefault="009F4B02" w:rsidP="002C4EF3">
            <w:pPr>
              <w:tabs>
                <w:tab w:val="clear" w:pos="4253"/>
              </w:tabs>
              <w:spacing w:after="0"/>
              <w:ind w:right="0"/>
            </w:pPr>
            <w:r>
              <w:t>- Projektstab 4.09.2013:</w:t>
            </w:r>
          </w:p>
          <w:p w:rsidR="009F4B02" w:rsidRDefault="009F4B02" w:rsidP="002C4EF3">
            <w:pPr>
              <w:tabs>
                <w:tab w:val="clear" w:pos="4253"/>
              </w:tabs>
              <w:spacing w:after="0"/>
              <w:ind w:right="0"/>
            </w:pPr>
            <w:r>
              <w:t>Stadtrat Rosche trägt seine Argumentation vor; Projektstab beschließt, an Beschluss vom 29.01.2013 festzuhalten, U3-Bereich wird von der Erhöhung ausgenommen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- Projektstab 31.03.2014:</w:t>
            </w:r>
          </w:p>
          <w:p w:rsidR="00A1741B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Kenntnisnahme des Sachstandsberichtes</w:t>
            </w:r>
          </w:p>
          <w:p w:rsidR="00C05F81" w:rsidRPr="007D6865" w:rsidRDefault="00C05F81" w:rsidP="00516388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Default="00EB1796" w:rsidP="00A1741B">
            <w:pPr>
              <w:tabs>
                <w:tab w:val="clear" w:pos="4253"/>
              </w:tabs>
              <w:spacing w:after="0"/>
              <w:ind w:right="0"/>
            </w:pPr>
            <w:r>
              <w:lastRenderedPageBreak/>
              <w:t>Magistratsbeschluss</w:t>
            </w:r>
          </w:p>
          <w:p w:rsidR="00EB1796" w:rsidRPr="007D6865" w:rsidRDefault="00EB1796" w:rsidP="00A1741B">
            <w:pPr>
              <w:tabs>
                <w:tab w:val="clear" w:pos="4253"/>
              </w:tabs>
              <w:spacing w:after="0"/>
              <w:ind w:right="0"/>
            </w:pPr>
            <w:r>
              <w:t>(Vorlage III/2/2014)</w:t>
            </w:r>
          </w:p>
        </w:tc>
        <w:tc>
          <w:tcPr>
            <w:tcW w:w="961" w:type="dxa"/>
            <w:vAlign w:val="center"/>
          </w:tcPr>
          <w:p w:rsidR="009F4B02" w:rsidRDefault="00516388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769" w:type="dxa"/>
          </w:tcPr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Aufgabenüberprüfung der Stadtbildstelle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Profil der Stadtbildstelle (Stellenumfang, Art und Zahl der Medien etc.) inkl. Angaben zur dortigen Angebotsnachfrage</w:t>
            </w:r>
          </w:p>
        </w:tc>
        <w:tc>
          <w:tcPr>
            <w:tcW w:w="3252" w:type="dxa"/>
          </w:tcPr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- Projektstab 15.05.2012:</w:t>
            </w:r>
          </w:p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Magistratskanzlei wird mit Erstellung eines Profils beauftragt</w:t>
            </w:r>
          </w:p>
          <w:p w:rsidR="009F4B02" w:rsidRDefault="009F4B02" w:rsidP="00F5781D">
            <w:pPr>
              <w:tabs>
                <w:tab w:val="clear" w:pos="4253"/>
              </w:tabs>
              <w:spacing w:after="0"/>
              <w:ind w:right="0"/>
            </w:pPr>
            <w:r>
              <w:t>- Projektstab 11.07.2012: Kenntnisnahme und Beratung</w:t>
            </w:r>
          </w:p>
          <w:p w:rsidR="00516388" w:rsidRDefault="00516388" w:rsidP="00F5781D">
            <w:pPr>
              <w:tabs>
                <w:tab w:val="clear" w:pos="4253"/>
              </w:tabs>
              <w:spacing w:after="0"/>
              <w:ind w:right="0"/>
            </w:pPr>
            <w:r>
              <w:t xml:space="preserve">- Projektstab 31.03.2014: </w:t>
            </w:r>
          </w:p>
          <w:p w:rsidR="00A1741B" w:rsidRDefault="00516388" w:rsidP="00F5781D">
            <w:pPr>
              <w:tabs>
                <w:tab w:val="clear" w:pos="4253"/>
              </w:tabs>
              <w:spacing w:after="0"/>
              <w:ind w:right="0"/>
            </w:pPr>
            <w:r>
              <w:t xml:space="preserve">Von einer Überprüfung wird bis zum Ende der Legislaturperiode abgesehen </w:t>
            </w:r>
          </w:p>
          <w:p w:rsidR="009A6819" w:rsidRDefault="009A6819" w:rsidP="00F5781D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erledigt</w:t>
            </w:r>
          </w:p>
        </w:tc>
        <w:tc>
          <w:tcPr>
            <w:tcW w:w="961" w:type="dxa"/>
            <w:vAlign w:val="center"/>
          </w:tcPr>
          <w:p w:rsidR="009F4B02" w:rsidRDefault="00516388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769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Seniorentagesstätten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</w:p>
        </w:tc>
        <w:tc>
          <w:tcPr>
            <w:tcW w:w="3252" w:type="dxa"/>
          </w:tcPr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- Projektstab 15.05.2012:</w:t>
            </w:r>
          </w:p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Vorbesprechung zu Einsparmöglichkeiten</w:t>
            </w:r>
          </w:p>
          <w:p w:rsidR="009F4B02" w:rsidRDefault="009F4B02" w:rsidP="00F5781D">
            <w:pPr>
              <w:tabs>
                <w:tab w:val="clear" w:pos="4253"/>
              </w:tabs>
              <w:spacing w:after="0"/>
              <w:ind w:right="0"/>
            </w:pPr>
            <w:r>
              <w:t>- Projektstab 11.07.2012:</w:t>
            </w:r>
          </w:p>
          <w:p w:rsidR="009F4B02" w:rsidRDefault="009F4B02" w:rsidP="00F5781D">
            <w:pPr>
              <w:tabs>
                <w:tab w:val="clear" w:pos="4253"/>
              </w:tabs>
              <w:spacing w:after="0"/>
              <w:ind w:right="0"/>
            </w:pPr>
            <w:r>
              <w:t>Kenntnisnahme und Beratung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- Projektstab 29.01.2013: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Konzept von Dezernat III wird zur Kenntnis genommen</w:t>
            </w:r>
          </w:p>
          <w:p w:rsidR="00C05F81" w:rsidRDefault="00C05F81" w:rsidP="00E53C3F">
            <w:pPr>
              <w:tabs>
                <w:tab w:val="clear" w:pos="4253"/>
              </w:tabs>
              <w:spacing w:after="0"/>
              <w:ind w:right="0"/>
            </w:pPr>
          </w:p>
          <w:p w:rsidR="009A6819" w:rsidRDefault="009A6819" w:rsidP="00E53C3F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Default="009F4B02" w:rsidP="0073237F">
            <w:pPr>
              <w:tabs>
                <w:tab w:val="clear" w:pos="4253"/>
              </w:tabs>
              <w:spacing w:after="0"/>
              <w:ind w:right="0"/>
            </w:pPr>
            <w:r>
              <w:t>erledigt</w:t>
            </w: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769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Freizeiteinrichtungen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Ermittlung des Personalaufwandes sowie die verfügbaren Nutzerzahlen</w:t>
            </w:r>
          </w:p>
        </w:tc>
        <w:tc>
          <w:tcPr>
            <w:tcW w:w="3252" w:type="dxa"/>
          </w:tcPr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- Projektstab 15.05.2012:</w:t>
            </w:r>
          </w:p>
          <w:p w:rsidR="009F4B02" w:rsidRDefault="009F4B02" w:rsidP="00CC43EC">
            <w:pPr>
              <w:tabs>
                <w:tab w:val="clear" w:pos="4253"/>
              </w:tabs>
              <w:spacing w:after="0"/>
              <w:ind w:right="0"/>
            </w:pPr>
            <w:r>
              <w:t>Magistratskanzlei wird mit der Erstellung eines Berichts über die aktuelle Situation beauftragt</w:t>
            </w:r>
          </w:p>
          <w:p w:rsidR="009F4B02" w:rsidRDefault="009F4B02" w:rsidP="00F5781D">
            <w:pPr>
              <w:tabs>
                <w:tab w:val="clear" w:pos="4253"/>
              </w:tabs>
              <w:spacing w:after="0"/>
              <w:ind w:right="0"/>
            </w:pPr>
            <w:r>
              <w:t>- Projektstab 11.07.2012:</w:t>
            </w:r>
          </w:p>
          <w:p w:rsidR="009F4B02" w:rsidRDefault="009F4B02" w:rsidP="00F5781D">
            <w:pPr>
              <w:tabs>
                <w:tab w:val="clear" w:pos="4253"/>
              </w:tabs>
              <w:spacing w:after="0"/>
              <w:ind w:right="0"/>
            </w:pPr>
            <w:r>
              <w:t>Kenntnisnahme und Beratung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- Projektstab 29.01.2013: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Stellungnahme von Dezernat III wird zur Kenntnis genommen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- Projektstab 29.09.2014: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PS nimmt die unveränderte Sachlage zur Kenntnis und bittet das Dezernat III im Verlauf des nächsten Jahres um eine per</w:t>
            </w:r>
            <w:r w:rsidR="00EB1796">
              <w:softHyphen/>
            </w:r>
            <w:r>
              <w:t>spektivische Weiterentwicklung</w:t>
            </w:r>
          </w:p>
          <w:p w:rsidR="009A6819" w:rsidRDefault="009A6819" w:rsidP="00E53C3F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B82D14" w:rsidRDefault="00B82D14" w:rsidP="00B82D14">
            <w:pPr>
              <w:tabs>
                <w:tab w:val="clear" w:pos="4253"/>
              </w:tabs>
              <w:spacing w:after="0"/>
              <w:ind w:right="0"/>
            </w:pPr>
            <w:r>
              <w:t>MK wird nach der 10. Sitzung des Projektstabes gebeten, das Vorhaben entsprechend der Beschlusslage weiterzuführen</w:t>
            </w:r>
          </w:p>
          <w:p w:rsidR="00B82D14" w:rsidRDefault="00B82D14" w:rsidP="00942841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769" w:type="dxa"/>
          </w:tcPr>
          <w:p w:rsidR="009F4B02" w:rsidRDefault="00BA3F8C" w:rsidP="00BA3F8C">
            <w:pPr>
              <w:tabs>
                <w:tab w:val="clear" w:pos="4253"/>
              </w:tabs>
              <w:spacing w:after="0"/>
              <w:ind w:right="0"/>
            </w:pPr>
            <w:r>
              <w:t>A</w:t>
            </w:r>
            <w:r w:rsidR="009F4B02">
              <w:t>ufgabenkritische Untersuchungen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Übersicht der aufgabenkritischen Untersuchungen im Bereich des Magistrats der Stadt Bremerhaven der letzten 15 Jahre</w:t>
            </w:r>
          </w:p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</w:p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</w:p>
        </w:tc>
        <w:tc>
          <w:tcPr>
            <w:tcW w:w="3252" w:type="dxa"/>
          </w:tcPr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 xml:space="preserve">- Projektstab 15.05.2012: </w:t>
            </w:r>
          </w:p>
          <w:p w:rsidR="009F4B02" w:rsidRDefault="009F4B02" w:rsidP="00B32A93">
            <w:pPr>
              <w:tabs>
                <w:tab w:val="clear" w:pos="4253"/>
              </w:tabs>
              <w:spacing w:after="0"/>
              <w:ind w:right="0"/>
            </w:pPr>
            <w:r>
              <w:t>Magistratskanzlei wird um Erstellung einer Übersicht gebeten</w:t>
            </w:r>
          </w:p>
          <w:p w:rsidR="009F4B02" w:rsidRDefault="009F4B02" w:rsidP="008D7EFA">
            <w:pPr>
              <w:tabs>
                <w:tab w:val="clear" w:pos="4253"/>
              </w:tabs>
              <w:spacing w:after="0"/>
              <w:ind w:right="0"/>
            </w:pPr>
            <w:r>
              <w:t>- Projektstab 11.07.2012:</w:t>
            </w:r>
          </w:p>
          <w:p w:rsidR="009F4B02" w:rsidRDefault="009F4B02" w:rsidP="008D7EFA">
            <w:pPr>
              <w:tabs>
                <w:tab w:val="clear" w:pos="4253"/>
              </w:tabs>
              <w:spacing w:after="0"/>
              <w:ind w:right="0"/>
            </w:pPr>
            <w:r>
              <w:t>Übersicht lag vor, vgl. Nr. 14</w:t>
            </w:r>
          </w:p>
        </w:tc>
        <w:tc>
          <w:tcPr>
            <w:tcW w:w="3141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erledigt</w:t>
            </w: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769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Aufgabenüberprüfung des Historisches Museums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Verzicht auf Eintrittsgelder und dadurch Einsparung von Kassenpersonal</w:t>
            </w:r>
          </w:p>
        </w:tc>
        <w:tc>
          <w:tcPr>
            <w:tcW w:w="3252" w:type="dxa"/>
          </w:tcPr>
          <w:p w:rsidR="009F4B02" w:rsidRDefault="009F4B02" w:rsidP="00346668">
            <w:pPr>
              <w:tabs>
                <w:tab w:val="clear" w:pos="4253"/>
              </w:tabs>
              <w:spacing w:after="0"/>
              <w:ind w:right="0"/>
            </w:pPr>
            <w:r>
              <w:t>- Projektstab 11.07.2012:</w:t>
            </w:r>
          </w:p>
          <w:p w:rsidR="009F4B02" w:rsidRDefault="009F4B02" w:rsidP="00346668">
            <w:pPr>
              <w:tabs>
                <w:tab w:val="clear" w:pos="4253"/>
              </w:tabs>
              <w:spacing w:after="0"/>
              <w:ind w:right="0"/>
            </w:pPr>
            <w:r>
              <w:t>Kenntnisnahme und Beratung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- Projektstab 29.01.2013: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Beratung mit Dezernat IV, Zurückstellung bis Januar 2014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- Projektstab 31.03.2014: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Dez. IV wird gebeten, der Magistratskanzlei zum 30.09.2014 statistisches Datenmaterial zur neuen Einnahmesituation und deren Auswirkungen auf die Besucherzahlen vorzulegen.</w:t>
            </w:r>
          </w:p>
          <w:p w:rsidR="00B82D14" w:rsidRDefault="00B82D14" w:rsidP="00B82D14">
            <w:pPr>
              <w:tabs>
                <w:tab w:val="clear" w:pos="4253"/>
              </w:tabs>
              <w:spacing w:after="0"/>
              <w:ind w:right="0"/>
            </w:pPr>
            <w:r>
              <w:t>- Projektstab 24.02.2015:</w:t>
            </w:r>
          </w:p>
          <w:p w:rsidR="00B82D14" w:rsidRDefault="00B82D14" w:rsidP="00EB1796">
            <w:pPr>
              <w:tabs>
                <w:tab w:val="clear" w:pos="4253"/>
              </w:tabs>
              <w:spacing w:after="0"/>
              <w:ind w:right="0"/>
            </w:pPr>
            <w:r>
              <w:t>Projektstab nimmt Stellungnahme von Dezernat IV zur Kenntnis und beschließt, von dem Vorhaben Abstand zu nehmen.</w:t>
            </w:r>
            <w:r w:rsidR="00BA3F8C">
              <w:t xml:space="preserve"> </w:t>
            </w:r>
            <w:r w:rsidR="00BA3F8C" w:rsidRPr="00BA3F8C">
              <w:t xml:space="preserve">Thematik </w:t>
            </w:r>
            <w:r w:rsidR="00BA3F8C">
              <w:t xml:space="preserve">soll </w:t>
            </w:r>
            <w:r w:rsidR="00BA3F8C" w:rsidRPr="00BA3F8C">
              <w:t xml:space="preserve">Gegenstand weiterer Befassungen im Ausschuss für </w:t>
            </w:r>
            <w:r w:rsidR="00BA3F8C" w:rsidRPr="00BA3F8C">
              <w:lastRenderedPageBreak/>
              <w:t>Schule und Kultur werden</w:t>
            </w:r>
            <w:r w:rsidR="00BA3F8C">
              <w:t>.</w:t>
            </w:r>
          </w:p>
        </w:tc>
        <w:tc>
          <w:tcPr>
            <w:tcW w:w="3141" w:type="dxa"/>
          </w:tcPr>
          <w:p w:rsidR="00A1741B" w:rsidRDefault="00B82D14" w:rsidP="00B35535">
            <w:pPr>
              <w:tabs>
                <w:tab w:val="clear" w:pos="4253"/>
              </w:tabs>
              <w:spacing w:after="0"/>
              <w:ind w:right="0"/>
            </w:pPr>
            <w:r>
              <w:lastRenderedPageBreak/>
              <w:t>erledigt</w:t>
            </w:r>
          </w:p>
        </w:tc>
        <w:tc>
          <w:tcPr>
            <w:tcW w:w="961" w:type="dxa"/>
            <w:vAlign w:val="center"/>
          </w:tcPr>
          <w:p w:rsidR="009F4B02" w:rsidRDefault="00B82D14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769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Zuwendungen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Kürzung von Zuwendungen</w:t>
            </w:r>
          </w:p>
        </w:tc>
        <w:tc>
          <w:tcPr>
            <w:tcW w:w="3252" w:type="dxa"/>
          </w:tcPr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- Projektstab 29.01.2013: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 xml:space="preserve">Kenntnisnahme vom Zuwendungsbericht 2011 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Beschluss: erneute Vorlage mit Zuwendungsbericht 2012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- Projektstab 31.03.2014: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Kenntnisnahme vom Zuwendungsbericht 2012 und Bitte an die Stadtkämmerei, in den Zuwendungsbericht 2013 die Verpflichtungsgrade der Einzelzuwendungen aufzunehmen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- Projektstab 29.09.2014: Kenntnisnahme vom Zuwendungsbericht 2013</w:t>
            </w:r>
          </w:p>
          <w:p w:rsidR="00C05F81" w:rsidRDefault="00C05F81" w:rsidP="00942841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Default="00942841" w:rsidP="00686C3C">
            <w:pPr>
              <w:tabs>
                <w:tab w:val="clear" w:pos="4253"/>
              </w:tabs>
              <w:spacing w:after="0"/>
              <w:ind w:right="0"/>
            </w:pPr>
            <w:r>
              <w:t>bis auf Weiteres erledigt</w:t>
            </w:r>
            <w:r w:rsidR="00516388">
              <w:t xml:space="preserve"> </w:t>
            </w:r>
          </w:p>
        </w:tc>
        <w:tc>
          <w:tcPr>
            <w:tcW w:w="961" w:type="dxa"/>
            <w:vAlign w:val="center"/>
          </w:tcPr>
          <w:p w:rsidR="009F4B02" w:rsidRDefault="00942841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769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Konsolidierungsmaßnahmen der Stadt Cuxhaven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Gründung einer Arbeitsgruppe und Prüfung der Übertragbarkeit auf Bremerhaven</w:t>
            </w:r>
          </w:p>
        </w:tc>
        <w:tc>
          <w:tcPr>
            <w:tcW w:w="3252" w:type="dxa"/>
          </w:tcPr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 xml:space="preserve">- Projektstab 29.01.2013: 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Kenntnisnahme des Zwischenberichtes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- Projektstab 31.03.2014: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Kenntnisnahme des Abschlussberichtes</w:t>
            </w:r>
          </w:p>
          <w:p w:rsidR="00C05F81" w:rsidRDefault="00C05F81" w:rsidP="00516388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Default="00262557" w:rsidP="00A1741B">
            <w:pPr>
              <w:tabs>
                <w:tab w:val="clear" w:pos="4253"/>
              </w:tabs>
              <w:spacing w:after="0"/>
              <w:ind w:right="0"/>
            </w:pPr>
            <w:r>
              <w:t>erledigt</w:t>
            </w:r>
          </w:p>
        </w:tc>
        <w:tc>
          <w:tcPr>
            <w:tcW w:w="961" w:type="dxa"/>
            <w:vAlign w:val="center"/>
          </w:tcPr>
          <w:p w:rsidR="009F4B02" w:rsidRDefault="00516388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769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Dezentrale Innenrevision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Darlegung der Vor- und Nachteile einer dezentral organisierten Innenrevision</w:t>
            </w:r>
          </w:p>
        </w:tc>
        <w:tc>
          <w:tcPr>
            <w:tcW w:w="3252" w:type="dxa"/>
          </w:tcPr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- Projektstab 29.01.2013:</w:t>
            </w:r>
          </w:p>
          <w:p w:rsidR="009F4B02" w:rsidRDefault="009F4B02" w:rsidP="00E53C3F">
            <w:pPr>
              <w:tabs>
                <w:tab w:val="clear" w:pos="4253"/>
              </w:tabs>
              <w:spacing w:after="0"/>
              <w:ind w:right="0"/>
            </w:pPr>
            <w:r>
              <w:t>Projektstab bittet MK um entsprechende Vorlage</w:t>
            </w:r>
          </w:p>
          <w:p w:rsidR="00A1741B" w:rsidRDefault="009F4B02" w:rsidP="00516388">
            <w:pPr>
              <w:tabs>
                <w:tab w:val="clear" w:pos="4253"/>
              </w:tabs>
              <w:spacing w:after="0"/>
              <w:ind w:right="0"/>
            </w:pPr>
            <w:r>
              <w:t>- Projektstab 10.04.2013: Kenntnisnahme der Vorlage</w:t>
            </w:r>
          </w:p>
          <w:p w:rsidR="00C05F81" w:rsidRDefault="00C05F81" w:rsidP="00516388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9F4B02" w:rsidRDefault="00BA3F8C" w:rsidP="007F6FA3">
            <w:pPr>
              <w:tabs>
                <w:tab w:val="clear" w:pos="4253"/>
              </w:tabs>
              <w:spacing w:after="0"/>
              <w:ind w:right="0"/>
            </w:pPr>
            <w:r>
              <w:t>erledigt</w:t>
            </w:r>
          </w:p>
        </w:tc>
        <w:tc>
          <w:tcPr>
            <w:tcW w:w="961" w:type="dxa"/>
            <w:vAlign w:val="center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6857A0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769" w:type="dxa"/>
          </w:tcPr>
          <w:p w:rsidR="009F4B02" w:rsidRDefault="009F4B02" w:rsidP="006857A0">
            <w:pPr>
              <w:tabs>
                <w:tab w:val="clear" w:pos="4253"/>
              </w:tabs>
              <w:spacing w:after="0"/>
              <w:ind w:right="0"/>
            </w:pPr>
            <w:r>
              <w:t>Verwaltungsgebühren</w:t>
            </w:r>
          </w:p>
        </w:tc>
        <w:tc>
          <w:tcPr>
            <w:tcW w:w="3216" w:type="dxa"/>
          </w:tcPr>
          <w:p w:rsidR="009F4B02" w:rsidRDefault="009F4B02" w:rsidP="006857A0">
            <w:pPr>
              <w:tabs>
                <w:tab w:val="clear" w:pos="4253"/>
              </w:tabs>
              <w:spacing w:after="0"/>
              <w:ind w:right="34"/>
            </w:pPr>
            <w:r>
              <w:t>Übersicht über die Verwaltungsgebühren der Stadt, nebst Hinweis auf letzte Änderung der Rechtsgrundlage</w:t>
            </w:r>
          </w:p>
        </w:tc>
        <w:tc>
          <w:tcPr>
            <w:tcW w:w="3252" w:type="dxa"/>
          </w:tcPr>
          <w:p w:rsidR="009F4B02" w:rsidRDefault="009F4B02" w:rsidP="006857A0">
            <w:pPr>
              <w:tabs>
                <w:tab w:val="clear" w:pos="4253"/>
              </w:tabs>
              <w:spacing w:after="0"/>
              <w:ind w:right="0"/>
            </w:pPr>
            <w:r>
              <w:t>- Projektstab 10.04.2013:</w:t>
            </w:r>
          </w:p>
          <w:p w:rsidR="009F4B02" w:rsidRDefault="009F4B02" w:rsidP="006857A0">
            <w:pPr>
              <w:tabs>
                <w:tab w:val="clear" w:pos="4253"/>
              </w:tabs>
              <w:spacing w:after="0"/>
              <w:ind w:right="0"/>
            </w:pPr>
            <w:r>
              <w:t>Projektstab beschließt Stellungnahmen von Dez. IV und VII einzuholen</w:t>
            </w:r>
          </w:p>
          <w:p w:rsidR="009F4B02" w:rsidRDefault="009F4B02" w:rsidP="002C4EF3">
            <w:pPr>
              <w:tabs>
                <w:tab w:val="clear" w:pos="4253"/>
              </w:tabs>
              <w:spacing w:after="0"/>
              <w:ind w:right="0"/>
            </w:pPr>
            <w:r>
              <w:t>- Mai 2013: Dez. IV weist auf ein bereits eingeleitetes Verfahren zur Erhöhung der Benutzungs- und Gebührenordnung hin; Dez. VII lehnt eine Erhöhung der Friedhofsgebühren ab</w:t>
            </w:r>
          </w:p>
          <w:p w:rsidR="009F4B02" w:rsidRDefault="00516388" w:rsidP="00F0164A">
            <w:pPr>
              <w:tabs>
                <w:tab w:val="clear" w:pos="4253"/>
              </w:tabs>
              <w:spacing w:after="0"/>
              <w:ind w:right="0"/>
            </w:pPr>
            <w:r>
              <w:t xml:space="preserve">- </w:t>
            </w:r>
            <w:r w:rsidR="009F4B02">
              <w:t xml:space="preserve">Projektstab 4.09.2013: Stadtrat </w:t>
            </w:r>
            <w:r w:rsidR="009F4B02">
              <w:lastRenderedPageBreak/>
              <w:t>Pletz trägt seine Argumentation vor; Projektstab beschließt an einer Erhöhung festzuhalten</w:t>
            </w:r>
          </w:p>
          <w:p w:rsidR="00A1741B" w:rsidRDefault="00516388" w:rsidP="00F0164A">
            <w:pPr>
              <w:tabs>
                <w:tab w:val="clear" w:pos="4253"/>
              </w:tabs>
              <w:spacing w:after="0"/>
              <w:ind w:right="0"/>
            </w:pPr>
            <w:r>
              <w:t>- Projektstab 31.03.2014:</w:t>
            </w:r>
          </w:p>
          <w:p w:rsidR="00C05F81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 xml:space="preserve">Kenntnisnahme des Sachstandsberichtes </w:t>
            </w:r>
            <w:r w:rsidR="00BA3F8C">
              <w:t>(Änderung  der Gebührenordnung Stadtbibliothek zum 01.01.2014; Erhöhung der Friedhofsgebühren zum 01.04.2014</w:t>
            </w:r>
            <w:r w:rsidR="00685C2E">
              <w:t>)</w:t>
            </w:r>
            <w:bookmarkStart w:id="6" w:name="_GoBack"/>
            <w:bookmarkEnd w:id="6"/>
          </w:p>
        </w:tc>
        <w:tc>
          <w:tcPr>
            <w:tcW w:w="3141" w:type="dxa"/>
          </w:tcPr>
          <w:p w:rsidR="009F4B02" w:rsidRDefault="00BA3F8C" w:rsidP="00BA3F8C">
            <w:pPr>
              <w:tabs>
                <w:tab w:val="clear" w:pos="4253"/>
              </w:tabs>
              <w:spacing w:after="0"/>
              <w:ind w:right="0"/>
            </w:pPr>
            <w:r>
              <w:lastRenderedPageBreak/>
              <w:t>Magistratsbeschluss</w:t>
            </w:r>
          </w:p>
          <w:p w:rsidR="00BA3F8C" w:rsidRDefault="00BA3F8C" w:rsidP="00BA3F8C">
            <w:pPr>
              <w:tabs>
                <w:tab w:val="clear" w:pos="4253"/>
              </w:tabs>
              <w:spacing w:after="0"/>
              <w:ind w:right="0"/>
            </w:pPr>
            <w:r>
              <w:t>(Vorlage II/ 1/ 2014) Stadtbibliothek Gebührenordnung</w:t>
            </w:r>
          </w:p>
          <w:p w:rsidR="00BA3F8C" w:rsidRDefault="00BA3F8C" w:rsidP="00BA3F8C">
            <w:pPr>
              <w:tabs>
                <w:tab w:val="clear" w:pos="4253"/>
              </w:tabs>
              <w:spacing w:after="0"/>
              <w:ind w:right="0"/>
            </w:pPr>
          </w:p>
          <w:p w:rsidR="00BA3F8C" w:rsidRDefault="00BA3F8C" w:rsidP="00BA3F8C">
            <w:pPr>
              <w:tabs>
                <w:tab w:val="clear" w:pos="4253"/>
              </w:tabs>
              <w:spacing w:after="0"/>
              <w:ind w:right="0"/>
            </w:pPr>
            <w:r>
              <w:t>Magistratsbeschluss</w:t>
            </w:r>
          </w:p>
          <w:p w:rsidR="00BA3F8C" w:rsidRDefault="00BA3F8C" w:rsidP="00BA3F8C">
            <w:pPr>
              <w:tabs>
                <w:tab w:val="clear" w:pos="4253"/>
              </w:tabs>
              <w:spacing w:after="0"/>
              <w:ind w:right="0"/>
            </w:pPr>
            <w:r>
              <w:t>(Vorlage II/ 67/ 2013)</w:t>
            </w:r>
          </w:p>
          <w:p w:rsidR="00BA3F8C" w:rsidRDefault="00BA3F8C" w:rsidP="00BA3F8C">
            <w:pPr>
              <w:tabs>
                <w:tab w:val="clear" w:pos="4253"/>
              </w:tabs>
              <w:spacing w:after="0"/>
              <w:ind w:right="0"/>
            </w:pPr>
            <w:r>
              <w:t>Friedhofsgebühren</w:t>
            </w:r>
          </w:p>
        </w:tc>
        <w:tc>
          <w:tcPr>
            <w:tcW w:w="961" w:type="dxa"/>
            <w:vAlign w:val="center"/>
          </w:tcPr>
          <w:p w:rsidR="009F4B02" w:rsidRPr="00A568E6" w:rsidRDefault="00516388" w:rsidP="00A568E6">
            <w:pPr>
              <w:tabs>
                <w:tab w:val="clear" w:pos="4253"/>
              </w:tabs>
              <w:spacing w:after="0"/>
              <w:ind w:right="0"/>
              <w:jc w:val="center"/>
              <w:rPr>
                <w:sz w:val="44"/>
                <w:szCs w:val="44"/>
              </w:rPr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956EFD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769" w:type="dxa"/>
          </w:tcPr>
          <w:p w:rsidR="009F4B02" w:rsidRDefault="009F4B02" w:rsidP="00BA3F8C">
            <w:pPr>
              <w:tabs>
                <w:tab w:val="clear" w:pos="4253"/>
              </w:tabs>
              <w:spacing w:after="0"/>
              <w:ind w:right="0"/>
            </w:pPr>
            <w:r>
              <w:t>U</w:t>
            </w:r>
            <w:r w:rsidR="00BA3F8C">
              <w:t>nterhaltsvorschussgesetz</w:t>
            </w:r>
            <w:r>
              <w:t>, U</w:t>
            </w:r>
            <w:r w:rsidR="00BA3F8C">
              <w:t>nterhaltsvorschussgesetz-</w:t>
            </w:r>
            <w:r>
              <w:t>Altfälle</w:t>
            </w:r>
          </w:p>
        </w:tc>
        <w:tc>
          <w:tcPr>
            <w:tcW w:w="3216" w:type="dxa"/>
          </w:tcPr>
          <w:p w:rsidR="00A1741B" w:rsidRDefault="00BA3F8C" w:rsidP="00516388">
            <w:pPr>
              <w:tabs>
                <w:tab w:val="clear" w:pos="4253"/>
              </w:tabs>
              <w:spacing w:after="0"/>
              <w:ind w:right="34"/>
            </w:pPr>
            <w:r>
              <w:t xml:space="preserve">Mit dem Land vereinbarte </w:t>
            </w:r>
            <w:r w:rsidR="009F4B02">
              <w:t>Kostenübernahme zum Vollzug des Unterhaltsvorschuss</w:t>
            </w:r>
            <w:r w:rsidR="00B82D14">
              <w:t>-</w:t>
            </w:r>
            <w:r w:rsidR="009F4B02">
              <w:t>gesetzes darstellen. Zudem Landeserstattungen für UVG-Leistungen und -Einnahmen aufzeigen</w:t>
            </w:r>
          </w:p>
        </w:tc>
        <w:tc>
          <w:tcPr>
            <w:tcW w:w="3252" w:type="dxa"/>
          </w:tcPr>
          <w:p w:rsidR="009F4B02" w:rsidRDefault="009F4B02" w:rsidP="00655B3F">
            <w:pPr>
              <w:tabs>
                <w:tab w:val="clear" w:pos="4253"/>
              </w:tabs>
              <w:spacing w:after="0"/>
              <w:ind w:right="0"/>
            </w:pPr>
            <w:r>
              <w:t>- Projektstab 10.04.2013: Projektstab bittet MK um entsprechende Vorlage</w:t>
            </w:r>
          </w:p>
          <w:p w:rsidR="009F4B02" w:rsidRDefault="009F4B02" w:rsidP="00655B3F">
            <w:pPr>
              <w:tabs>
                <w:tab w:val="clear" w:pos="4253"/>
              </w:tabs>
              <w:spacing w:after="0"/>
              <w:ind w:right="0"/>
            </w:pPr>
            <w:r>
              <w:t>- Projektstab 4.09.2013:</w:t>
            </w:r>
          </w:p>
          <w:p w:rsidR="009F4B02" w:rsidRDefault="009F4B02" w:rsidP="00655B3F">
            <w:pPr>
              <w:tabs>
                <w:tab w:val="clear" w:pos="4253"/>
              </w:tabs>
              <w:spacing w:after="0"/>
              <w:ind w:right="0"/>
            </w:pPr>
            <w:r>
              <w:t>Projektstab nimmt Bericht der MK zur Kenntnis</w:t>
            </w:r>
          </w:p>
        </w:tc>
        <w:tc>
          <w:tcPr>
            <w:tcW w:w="3141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erledigt</w:t>
            </w:r>
          </w:p>
        </w:tc>
        <w:tc>
          <w:tcPr>
            <w:tcW w:w="961" w:type="dxa"/>
            <w:vAlign w:val="center"/>
          </w:tcPr>
          <w:p w:rsidR="009F4B02" w:rsidRPr="00A568E6" w:rsidRDefault="009F4B02" w:rsidP="00A568E6">
            <w:pPr>
              <w:tabs>
                <w:tab w:val="clear" w:pos="4253"/>
              </w:tabs>
              <w:spacing w:after="0"/>
              <w:ind w:right="0"/>
              <w:jc w:val="center"/>
              <w:rPr>
                <w:sz w:val="44"/>
                <w:szCs w:val="44"/>
              </w:rPr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956EFD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769" w:type="dxa"/>
          </w:tcPr>
          <w:p w:rsidR="009F4B02" w:rsidRDefault="009F4B02" w:rsidP="00BA3F8C">
            <w:pPr>
              <w:tabs>
                <w:tab w:val="clear" w:pos="4253"/>
              </w:tabs>
              <w:spacing w:after="0"/>
              <w:ind w:right="0"/>
            </w:pPr>
            <w:r>
              <w:t>K</w:t>
            </w:r>
            <w:r w:rsidR="00BA3F8C">
              <w:t>osten- und Leistungsrechnung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Alte Beschlusslage ermitteln,     Pflicht / Freiwillig gegenüberstellen</w:t>
            </w:r>
          </w:p>
        </w:tc>
        <w:tc>
          <w:tcPr>
            <w:tcW w:w="3252" w:type="dxa"/>
          </w:tcPr>
          <w:p w:rsidR="009F4B02" w:rsidRDefault="009F4B02" w:rsidP="002C4EF3">
            <w:pPr>
              <w:tabs>
                <w:tab w:val="clear" w:pos="4253"/>
              </w:tabs>
              <w:spacing w:after="0"/>
              <w:ind w:right="0"/>
            </w:pPr>
            <w:r>
              <w:t xml:space="preserve">- Projektstab 4.09.2013: </w:t>
            </w:r>
          </w:p>
          <w:p w:rsidR="00A1741B" w:rsidRDefault="009F4B02" w:rsidP="00516388">
            <w:pPr>
              <w:tabs>
                <w:tab w:val="clear" w:pos="4253"/>
              </w:tabs>
              <w:spacing w:after="0"/>
              <w:ind w:right="0"/>
            </w:pPr>
            <w:r>
              <w:t>Projektstab beschließt, eine Projektgruppe einzurichten; Ergebnisse werden im Frühjahr 2014 erwartet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- Projektstab 29.09.2014:</w:t>
            </w:r>
          </w:p>
          <w:p w:rsidR="00EB1796" w:rsidRDefault="00942841" w:rsidP="00EB1796">
            <w:pPr>
              <w:tabs>
                <w:tab w:val="clear" w:pos="4253"/>
              </w:tabs>
              <w:spacing w:after="0"/>
              <w:ind w:right="0"/>
            </w:pPr>
            <w:r>
              <w:t>Kenntnisnahme des Projektberichtes; im Hinblick auf mögliche Einsparungen wird das Dezernat I um weitere Veranlassung gebeten</w:t>
            </w:r>
          </w:p>
        </w:tc>
        <w:tc>
          <w:tcPr>
            <w:tcW w:w="3141" w:type="dxa"/>
          </w:tcPr>
          <w:p w:rsidR="00942841" w:rsidRDefault="00EB1796" w:rsidP="00EB1796">
            <w:pPr>
              <w:tabs>
                <w:tab w:val="clear" w:pos="4253"/>
              </w:tabs>
              <w:spacing w:after="0"/>
              <w:ind w:right="0"/>
            </w:pPr>
            <w:r>
              <w:t>Magistrat</w:t>
            </w:r>
            <w:r>
              <w:t>sbeschluss</w:t>
            </w:r>
          </w:p>
          <w:p w:rsidR="00EB1796" w:rsidRDefault="00EB1796" w:rsidP="00EB1796">
            <w:pPr>
              <w:tabs>
                <w:tab w:val="clear" w:pos="4253"/>
              </w:tabs>
              <w:spacing w:after="0"/>
              <w:ind w:right="0"/>
            </w:pPr>
            <w:r>
              <w:t>(Vorlage I/244/2014)</w:t>
            </w:r>
          </w:p>
        </w:tc>
        <w:tc>
          <w:tcPr>
            <w:tcW w:w="961" w:type="dxa"/>
            <w:vAlign w:val="center"/>
          </w:tcPr>
          <w:p w:rsidR="009F4B02" w:rsidRPr="00A568E6" w:rsidRDefault="00C05F81" w:rsidP="00A568E6">
            <w:pPr>
              <w:tabs>
                <w:tab w:val="clear" w:pos="4253"/>
              </w:tabs>
              <w:spacing w:after="0"/>
              <w:ind w:right="0"/>
              <w:jc w:val="center"/>
              <w:rPr>
                <w:sz w:val="44"/>
                <w:szCs w:val="44"/>
              </w:rPr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9F4B02" w:rsidRDefault="009F4B02" w:rsidP="00956EFD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769" w:type="dxa"/>
          </w:tcPr>
          <w:p w:rsidR="009F4B02" w:rsidRDefault="009F4B02" w:rsidP="007F6FA3">
            <w:pPr>
              <w:tabs>
                <w:tab w:val="clear" w:pos="4253"/>
              </w:tabs>
              <w:spacing w:after="0"/>
              <w:ind w:right="0"/>
            </w:pPr>
            <w:r>
              <w:t>Sportförderung</w:t>
            </w:r>
          </w:p>
        </w:tc>
        <w:tc>
          <w:tcPr>
            <w:tcW w:w="3216" w:type="dxa"/>
          </w:tcPr>
          <w:p w:rsidR="009F4B02" w:rsidRDefault="009F4B02" w:rsidP="00A568E6">
            <w:pPr>
              <w:tabs>
                <w:tab w:val="clear" w:pos="4253"/>
              </w:tabs>
              <w:spacing w:after="0"/>
              <w:ind w:right="34"/>
            </w:pPr>
            <w:r>
              <w:t>Darstellung der aktuellen Sportförderung</w:t>
            </w:r>
          </w:p>
        </w:tc>
        <w:tc>
          <w:tcPr>
            <w:tcW w:w="3252" w:type="dxa"/>
          </w:tcPr>
          <w:p w:rsidR="009F4B02" w:rsidRDefault="009F4B02" w:rsidP="002C4EF3">
            <w:pPr>
              <w:tabs>
                <w:tab w:val="clear" w:pos="4253"/>
              </w:tabs>
              <w:spacing w:after="0"/>
              <w:ind w:right="0"/>
            </w:pPr>
            <w:r>
              <w:t xml:space="preserve">- Projektstab 10.04.2013: </w:t>
            </w:r>
          </w:p>
          <w:p w:rsidR="009F4B02" w:rsidRDefault="009F4B02" w:rsidP="002C4EF3">
            <w:pPr>
              <w:tabs>
                <w:tab w:val="clear" w:pos="4253"/>
              </w:tabs>
              <w:spacing w:after="0"/>
              <w:ind w:right="0"/>
            </w:pPr>
            <w:r>
              <w:t>Projektstab nimmt von fehlender Stellungnahme des Fachamtes Kenntnis und beschließt, den Punkt in seiner nächsten Sitzung erneut aufzurufen</w:t>
            </w:r>
          </w:p>
          <w:p w:rsidR="009F4B02" w:rsidRDefault="009F4B02" w:rsidP="002C4EF3">
            <w:pPr>
              <w:tabs>
                <w:tab w:val="clear" w:pos="4253"/>
              </w:tabs>
              <w:spacing w:after="0"/>
              <w:ind w:right="0"/>
            </w:pPr>
            <w:r>
              <w:t>- Projektstab 4.09.2013:</w:t>
            </w:r>
          </w:p>
          <w:p w:rsidR="009F4B02" w:rsidRDefault="009F4B02" w:rsidP="00F0164A">
            <w:pPr>
              <w:tabs>
                <w:tab w:val="clear" w:pos="4253"/>
              </w:tabs>
              <w:spacing w:after="0"/>
              <w:ind w:right="0"/>
            </w:pPr>
            <w:r>
              <w:t xml:space="preserve">Projektstab nimmt Ausführungen von Stadtrat Neuhoff und Aufstellung der Magistratskanzlei, zur Kenntnis und beschließt, </w:t>
            </w:r>
            <w:r>
              <w:lastRenderedPageBreak/>
              <w:t>Gesamtkonzept von Dez. X mit dem Ziel der Reduzierung der Zuwendungen + Zusammenführung einzelner Richtlinien zum 1. Quartal 2014 vorlegen zu lassen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- Projektstab 29.09.2014: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Projektstab nimmt den Sachstandsbericht zur Kenntnis</w:t>
            </w:r>
          </w:p>
          <w:p w:rsidR="008505FC" w:rsidRDefault="008505FC" w:rsidP="00F0164A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BA3F8C" w:rsidRDefault="00BA3F8C" w:rsidP="00686C3C">
            <w:pPr>
              <w:tabs>
                <w:tab w:val="clear" w:pos="4253"/>
              </w:tabs>
              <w:spacing w:after="0"/>
              <w:ind w:right="0"/>
            </w:pPr>
            <w:r>
              <w:lastRenderedPageBreak/>
              <w:t>Magistratsbeschluss</w:t>
            </w:r>
          </w:p>
          <w:p w:rsidR="009F4B02" w:rsidRDefault="00BA3F8C" w:rsidP="00EB1796">
            <w:pPr>
              <w:tabs>
                <w:tab w:val="clear" w:pos="4253"/>
              </w:tabs>
              <w:spacing w:after="0"/>
              <w:ind w:right="0"/>
            </w:pPr>
            <w:r>
              <w:t>(Vorlage X/</w:t>
            </w:r>
            <w:r w:rsidR="00EB1796">
              <w:t>2/</w:t>
            </w:r>
            <w:r>
              <w:t>2014)</w:t>
            </w:r>
            <w:r w:rsidR="009F4B02">
              <w:t xml:space="preserve"> </w:t>
            </w:r>
          </w:p>
        </w:tc>
        <w:tc>
          <w:tcPr>
            <w:tcW w:w="961" w:type="dxa"/>
            <w:vAlign w:val="center"/>
          </w:tcPr>
          <w:p w:rsidR="009F4B02" w:rsidRPr="00A568E6" w:rsidRDefault="00942841" w:rsidP="00A568E6">
            <w:pPr>
              <w:tabs>
                <w:tab w:val="clear" w:pos="4253"/>
              </w:tabs>
              <w:spacing w:after="0"/>
              <w:ind w:right="0"/>
              <w:jc w:val="center"/>
              <w:rPr>
                <w:sz w:val="44"/>
                <w:szCs w:val="44"/>
              </w:rPr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516388" w:rsidRDefault="00516388" w:rsidP="00956EFD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769" w:type="dxa"/>
          </w:tcPr>
          <w:p w:rsidR="00516388" w:rsidRDefault="00516388" w:rsidP="007F6FA3">
            <w:pPr>
              <w:tabs>
                <w:tab w:val="clear" w:pos="4253"/>
              </w:tabs>
              <w:spacing w:after="0"/>
              <w:ind w:right="0"/>
            </w:pPr>
            <w:r>
              <w:t xml:space="preserve">Schuldnerberatung der Stadt Bremerhaven </w:t>
            </w:r>
          </w:p>
        </w:tc>
        <w:tc>
          <w:tcPr>
            <w:tcW w:w="3216" w:type="dxa"/>
          </w:tcPr>
          <w:p w:rsidR="00516388" w:rsidRDefault="00516388" w:rsidP="00EB1796">
            <w:pPr>
              <w:tabs>
                <w:tab w:val="clear" w:pos="4253"/>
              </w:tabs>
              <w:spacing w:after="0"/>
              <w:ind w:right="34"/>
            </w:pPr>
            <w:r>
              <w:t>Prüfung der vollständigen Aufgabenübertragung an das A</w:t>
            </w:r>
            <w:r w:rsidR="00EB1796">
              <w:t>rbeitsförderungs-Zentrum</w:t>
            </w:r>
          </w:p>
        </w:tc>
        <w:tc>
          <w:tcPr>
            <w:tcW w:w="3252" w:type="dxa"/>
          </w:tcPr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- Projektstab 31.03.2014: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Magistratskanzlei wird gebeten zu der Frage Stellung zu nehmen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- Projektstab 29.09.2014: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Projektstab nimmt den Bericht der Magistratskanzlei zur Kenntnis</w:t>
            </w:r>
          </w:p>
          <w:p w:rsidR="009A6819" w:rsidRDefault="009A6819" w:rsidP="00516388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516388" w:rsidRDefault="00942841" w:rsidP="00686C3C">
            <w:pPr>
              <w:tabs>
                <w:tab w:val="clear" w:pos="4253"/>
              </w:tabs>
              <w:spacing w:after="0"/>
              <w:ind w:right="0"/>
            </w:pPr>
            <w:r>
              <w:t>erledigt</w:t>
            </w:r>
          </w:p>
        </w:tc>
        <w:tc>
          <w:tcPr>
            <w:tcW w:w="961" w:type="dxa"/>
            <w:vAlign w:val="center"/>
          </w:tcPr>
          <w:p w:rsidR="00516388" w:rsidRPr="00A568E6" w:rsidRDefault="00942841" w:rsidP="00A568E6">
            <w:pPr>
              <w:tabs>
                <w:tab w:val="clear" w:pos="4253"/>
              </w:tabs>
              <w:spacing w:after="0"/>
              <w:ind w:right="0"/>
              <w:jc w:val="center"/>
              <w:rPr>
                <w:sz w:val="44"/>
                <w:szCs w:val="44"/>
              </w:rPr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516388" w:rsidRDefault="00516388" w:rsidP="00956EFD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769" w:type="dxa"/>
          </w:tcPr>
          <w:p w:rsidR="00516388" w:rsidRDefault="00516388" w:rsidP="007F6FA3">
            <w:pPr>
              <w:tabs>
                <w:tab w:val="clear" w:pos="4253"/>
              </w:tabs>
              <w:spacing w:after="0"/>
              <w:ind w:right="0"/>
            </w:pPr>
            <w:r>
              <w:t>Organigramm der Volkshochschule</w:t>
            </w:r>
          </w:p>
        </w:tc>
        <w:tc>
          <w:tcPr>
            <w:tcW w:w="3216" w:type="dxa"/>
          </w:tcPr>
          <w:p w:rsidR="00516388" w:rsidRDefault="00516388" w:rsidP="00A568E6">
            <w:pPr>
              <w:tabs>
                <w:tab w:val="clear" w:pos="4253"/>
              </w:tabs>
              <w:spacing w:after="0"/>
              <w:ind w:right="34"/>
            </w:pPr>
            <w:r>
              <w:t>Anpassung des Organigramms in Analogie zur übrigen Stadtverwaltung</w:t>
            </w:r>
          </w:p>
        </w:tc>
        <w:tc>
          <w:tcPr>
            <w:tcW w:w="3252" w:type="dxa"/>
          </w:tcPr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- Projektstab 31.03.2014: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Magistratskanzlei wird Vervollständigung des Organigramms gebeten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- Projektstab 29.09.2014:</w:t>
            </w:r>
          </w:p>
          <w:p w:rsidR="009A6819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Projektstab nimmt das Organigramm zur Kenntnis</w:t>
            </w:r>
          </w:p>
          <w:p w:rsidR="00EB1796" w:rsidRDefault="00EB1796" w:rsidP="00942841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516388" w:rsidRDefault="00942841" w:rsidP="00686C3C">
            <w:pPr>
              <w:tabs>
                <w:tab w:val="clear" w:pos="4253"/>
              </w:tabs>
              <w:spacing w:after="0"/>
              <w:ind w:right="0"/>
            </w:pPr>
            <w:r>
              <w:t>erledigt</w:t>
            </w:r>
          </w:p>
        </w:tc>
        <w:tc>
          <w:tcPr>
            <w:tcW w:w="961" w:type="dxa"/>
            <w:vAlign w:val="center"/>
          </w:tcPr>
          <w:p w:rsidR="00516388" w:rsidRPr="00A568E6" w:rsidRDefault="00942841" w:rsidP="00A568E6">
            <w:pPr>
              <w:tabs>
                <w:tab w:val="clear" w:pos="4253"/>
              </w:tabs>
              <w:spacing w:after="0"/>
              <w:ind w:right="0"/>
              <w:jc w:val="center"/>
              <w:rPr>
                <w:sz w:val="44"/>
                <w:szCs w:val="44"/>
              </w:rPr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516388" w:rsidRDefault="00516388" w:rsidP="00956EFD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769" w:type="dxa"/>
          </w:tcPr>
          <w:p w:rsidR="00516388" w:rsidRDefault="00516388" w:rsidP="007F6FA3">
            <w:pPr>
              <w:tabs>
                <w:tab w:val="clear" w:pos="4253"/>
              </w:tabs>
              <w:spacing w:after="0"/>
              <w:ind w:right="0"/>
            </w:pPr>
            <w:r>
              <w:t>Angliederung des Standesamtes an das Bürger- und Ordnungsamt</w:t>
            </w:r>
          </w:p>
        </w:tc>
        <w:tc>
          <w:tcPr>
            <w:tcW w:w="3216" w:type="dxa"/>
          </w:tcPr>
          <w:p w:rsidR="00516388" w:rsidRDefault="00516388" w:rsidP="00A568E6">
            <w:pPr>
              <w:tabs>
                <w:tab w:val="clear" w:pos="4253"/>
              </w:tabs>
              <w:spacing w:after="0"/>
              <w:ind w:right="34"/>
            </w:pPr>
            <w:r>
              <w:t>Darlegung etwaiger Synergieeffekte</w:t>
            </w:r>
          </w:p>
        </w:tc>
        <w:tc>
          <w:tcPr>
            <w:tcW w:w="3252" w:type="dxa"/>
          </w:tcPr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- Projektstab 31.03.2014: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Magistratskanzlei wird um Darlegung etwaiger Synergieeffekte gebeten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- Projektstab 29.09.2014: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Projektstab nimmt Bericht der MK zur Kenntnis und bittet zur nächsten Sitzung um Fallzahlen</w:t>
            </w:r>
          </w:p>
          <w:p w:rsidR="00B82D14" w:rsidRDefault="00B82D14" w:rsidP="00B82D14">
            <w:pPr>
              <w:tabs>
                <w:tab w:val="clear" w:pos="4253"/>
              </w:tabs>
              <w:spacing w:after="0"/>
              <w:ind w:right="0"/>
            </w:pPr>
            <w:r>
              <w:t>- Projektstab 24.02.2015:</w:t>
            </w:r>
          </w:p>
          <w:p w:rsidR="00B82D14" w:rsidRDefault="00B82D14" w:rsidP="00B82D14">
            <w:pPr>
              <w:tabs>
                <w:tab w:val="clear" w:pos="4253"/>
              </w:tabs>
              <w:spacing w:after="0"/>
              <w:ind w:right="0"/>
            </w:pPr>
            <w:r>
              <w:t>Projektstab nimmt nachgelieferte Fallzahlen zur Kenntnis</w:t>
            </w:r>
          </w:p>
          <w:p w:rsidR="00516388" w:rsidRDefault="00516388" w:rsidP="00516388">
            <w:pPr>
              <w:pStyle w:val="Listenabsatz"/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516388" w:rsidRDefault="00B82D14" w:rsidP="00B35535">
            <w:pPr>
              <w:tabs>
                <w:tab w:val="clear" w:pos="4253"/>
              </w:tabs>
              <w:spacing w:after="0"/>
              <w:ind w:right="0"/>
            </w:pPr>
            <w:r>
              <w:t>erledigt</w:t>
            </w:r>
          </w:p>
        </w:tc>
        <w:tc>
          <w:tcPr>
            <w:tcW w:w="961" w:type="dxa"/>
            <w:vAlign w:val="center"/>
          </w:tcPr>
          <w:p w:rsidR="00516388" w:rsidRPr="00A568E6" w:rsidRDefault="00B82D14" w:rsidP="00A568E6">
            <w:pPr>
              <w:tabs>
                <w:tab w:val="clear" w:pos="4253"/>
              </w:tabs>
              <w:spacing w:after="0"/>
              <w:ind w:right="0"/>
              <w:jc w:val="center"/>
              <w:rPr>
                <w:sz w:val="44"/>
                <w:szCs w:val="44"/>
              </w:rPr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516388" w:rsidRDefault="00516388" w:rsidP="00956EFD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769" w:type="dxa"/>
          </w:tcPr>
          <w:p w:rsidR="00516388" w:rsidRDefault="00516388" w:rsidP="007F6FA3">
            <w:pPr>
              <w:tabs>
                <w:tab w:val="clear" w:pos="4253"/>
              </w:tabs>
              <w:spacing w:after="0"/>
              <w:ind w:right="0"/>
            </w:pPr>
            <w:r>
              <w:t>Beurkundungsfälle der Stadtverwaltung</w:t>
            </w:r>
          </w:p>
        </w:tc>
        <w:tc>
          <w:tcPr>
            <w:tcW w:w="3216" w:type="dxa"/>
          </w:tcPr>
          <w:p w:rsidR="00516388" w:rsidRDefault="00516388" w:rsidP="00A568E6">
            <w:pPr>
              <w:tabs>
                <w:tab w:val="clear" w:pos="4253"/>
              </w:tabs>
              <w:spacing w:after="0"/>
              <w:ind w:right="34"/>
            </w:pPr>
            <w:r>
              <w:t>Aufstellung der Fachämter mit Beurkundungsfällen und Darstellung von Optimierungsmöglichkeiten bei möglicher Zusammenlegung</w:t>
            </w:r>
          </w:p>
        </w:tc>
        <w:tc>
          <w:tcPr>
            <w:tcW w:w="3252" w:type="dxa"/>
          </w:tcPr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- Projektstab 31.03.2014:</w:t>
            </w:r>
          </w:p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>Die Magistratskanzlei wird um eine Aufstellung der betroffenen Fachämter und eine Darstellung von Optimierungsmöglichkeiten bei Zusammenlegung gebeten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- Projektstab 29.09.2014:</w:t>
            </w:r>
          </w:p>
          <w:p w:rsidR="00B82D14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lastRenderedPageBreak/>
              <w:t>Projektstab nimmt den Bericht der Magistratskanzlei zur Kenntnis</w:t>
            </w:r>
          </w:p>
          <w:p w:rsidR="00EB1796" w:rsidRDefault="00EB1796" w:rsidP="00942841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3141" w:type="dxa"/>
          </w:tcPr>
          <w:p w:rsidR="00516388" w:rsidRDefault="00942841" w:rsidP="00686C3C">
            <w:pPr>
              <w:tabs>
                <w:tab w:val="clear" w:pos="4253"/>
              </w:tabs>
              <w:spacing w:after="0"/>
              <w:ind w:right="0"/>
            </w:pPr>
            <w:r>
              <w:lastRenderedPageBreak/>
              <w:t>erledigt</w:t>
            </w:r>
          </w:p>
        </w:tc>
        <w:tc>
          <w:tcPr>
            <w:tcW w:w="961" w:type="dxa"/>
            <w:vAlign w:val="center"/>
          </w:tcPr>
          <w:p w:rsidR="00516388" w:rsidRPr="00A568E6" w:rsidRDefault="00942841" w:rsidP="00A568E6">
            <w:pPr>
              <w:tabs>
                <w:tab w:val="clear" w:pos="4253"/>
              </w:tabs>
              <w:spacing w:after="0"/>
              <w:ind w:right="0"/>
              <w:jc w:val="center"/>
              <w:rPr>
                <w:sz w:val="44"/>
                <w:szCs w:val="44"/>
              </w:rPr>
            </w:pPr>
            <w:r w:rsidRPr="00A568E6">
              <w:rPr>
                <w:sz w:val="44"/>
                <w:szCs w:val="44"/>
              </w:rPr>
              <w:sym w:font="Wingdings 2" w:char="F050"/>
            </w:r>
          </w:p>
        </w:tc>
      </w:tr>
      <w:tr w:rsidR="00EB1796" w:rsidTr="009F4B02">
        <w:tc>
          <w:tcPr>
            <w:tcW w:w="638" w:type="dxa"/>
          </w:tcPr>
          <w:p w:rsidR="00516388" w:rsidRDefault="00516388" w:rsidP="00956EFD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769" w:type="dxa"/>
          </w:tcPr>
          <w:p w:rsidR="00516388" w:rsidRDefault="00686C3C" w:rsidP="00686C3C">
            <w:pPr>
              <w:tabs>
                <w:tab w:val="clear" w:pos="4253"/>
              </w:tabs>
              <w:spacing w:after="0"/>
              <w:ind w:right="0"/>
            </w:pPr>
            <w:r>
              <w:t>Forderungsmanagem</w:t>
            </w:r>
            <w:r w:rsidR="00516388">
              <w:t>ent</w:t>
            </w:r>
          </w:p>
          <w:p w:rsidR="00686C3C" w:rsidRDefault="00686C3C" w:rsidP="00686C3C">
            <w:pPr>
              <w:tabs>
                <w:tab w:val="clear" w:pos="4253"/>
              </w:tabs>
              <w:spacing w:after="0"/>
              <w:ind w:right="0"/>
            </w:pPr>
            <w:r>
              <w:t>der Stadtverwaltung</w:t>
            </w:r>
          </w:p>
        </w:tc>
        <w:tc>
          <w:tcPr>
            <w:tcW w:w="3216" w:type="dxa"/>
          </w:tcPr>
          <w:p w:rsidR="00516388" w:rsidRDefault="00516388" w:rsidP="00A568E6">
            <w:pPr>
              <w:tabs>
                <w:tab w:val="clear" w:pos="4253"/>
              </w:tabs>
              <w:spacing w:after="0"/>
              <w:ind w:right="34"/>
            </w:pPr>
            <w:r>
              <w:t>Darstellung des Forderungsmanagements</w:t>
            </w:r>
          </w:p>
        </w:tc>
        <w:tc>
          <w:tcPr>
            <w:tcW w:w="3252" w:type="dxa"/>
          </w:tcPr>
          <w:p w:rsidR="00516388" w:rsidRDefault="00516388" w:rsidP="00516388">
            <w:pPr>
              <w:tabs>
                <w:tab w:val="clear" w:pos="4253"/>
              </w:tabs>
              <w:spacing w:after="0"/>
              <w:ind w:right="0"/>
            </w:pPr>
            <w:r>
              <w:t xml:space="preserve">- Projektstab </w:t>
            </w:r>
            <w:r w:rsidR="00942841">
              <w:t>31</w:t>
            </w:r>
            <w:r>
              <w:t>.</w:t>
            </w:r>
            <w:r w:rsidR="00942841">
              <w:t>03</w:t>
            </w:r>
            <w:r>
              <w:t>.2014:</w:t>
            </w:r>
          </w:p>
          <w:p w:rsidR="009A6819" w:rsidRDefault="00942841" w:rsidP="00686C3C">
            <w:pPr>
              <w:tabs>
                <w:tab w:val="clear" w:pos="4253"/>
              </w:tabs>
              <w:spacing w:after="0"/>
              <w:ind w:right="0"/>
            </w:pPr>
            <w:r>
              <w:t>Der Projektstab bittet um eine aktuelle Darstellung des Forderungsmanagements der Stadt, in der insbesondere das Verfahren bei titulierten Forderungen (+Schnittstellen zur Stadtkasse) herauszustellen sind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- Projektstab 29.09.2014: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Projektstab beschließt Gründung einer Projektgruppe</w:t>
            </w:r>
          </w:p>
          <w:p w:rsidR="00B82D14" w:rsidRDefault="00B82D14" w:rsidP="00B82D14">
            <w:pPr>
              <w:tabs>
                <w:tab w:val="clear" w:pos="4253"/>
              </w:tabs>
              <w:spacing w:after="0"/>
              <w:ind w:right="0"/>
            </w:pPr>
            <w:r>
              <w:t>- Projektstab 24.02.2015:</w:t>
            </w:r>
          </w:p>
          <w:p w:rsidR="00B82D14" w:rsidRDefault="00B82D14" w:rsidP="00B82D14">
            <w:pPr>
              <w:tabs>
                <w:tab w:val="clear" w:pos="4253"/>
              </w:tabs>
              <w:spacing w:after="0"/>
              <w:ind w:right="0"/>
            </w:pPr>
            <w:r>
              <w:t>Projektstab nimmt Sachstandsbericht der Projektgruppe zur Kenntnis und bittet um Erweiterung des Projektauftrages um privatrechtliche Forderungen (Darlehen)</w:t>
            </w:r>
          </w:p>
        </w:tc>
        <w:tc>
          <w:tcPr>
            <w:tcW w:w="3141" w:type="dxa"/>
          </w:tcPr>
          <w:p w:rsidR="00B82D14" w:rsidRDefault="00B82D14" w:rsidP="00B82D14">
            <w:pPr>
              <w:tabs>
                <w:tab w:val="clear" w:pos="4253"/>
              </w:tabs>
              <w:spacing w:after="0"/>
              <w:ind w:right="0"/>
            </w:pPr>
            <w:r>
              <w:t>MK wird nach der 10. Sitzung des Projektstabes gebeten, das Vorhaben entsprechend der Beschlusslage weiterzuführen</w:t>
            </w:r>
          </w:p>
          <w:p w:rsidR="00516388" w:rsidRDefault="00516388" w:rsidP="00942841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961" w:type="dxa"/>
            <w:vAlign w:val="center"/>
          </w:tcPr>
          <w:p w:rsidR="00516388" w:rsidRPr="00A568E6" w:rsidRDefault="00516388" w:rsidP="00A568E6">
            <w:pPr>
              <w:tabs>
                <w:tab w:val="clear" w:pos="4253"/>
              </w:tabs>
              <w:spacing w:after="0"/>
              <w:ind w:right="0"/>
              <w:jc w:val="center"/>
              <w:rPr>
                <w:sz w:val="44"/>
                <w:szCs w:val="44"/>
              </w:rPr>
            </w:pPr>
          </w:p>
        </w:tc>
      </w:tr>
      <w:tr w:rsidR="00EB1796" w:rsidTr="009F4B02">
        <w:tc>
          <w:tcPr>
            <w:tcW w:w="638" w:type="dxa"/>
          </w:tcPr>
          <w:p w:rsidR="00942841" w:rsidRDefault="00942841" w:rsidP="00956EFD">
            <w:pPr>
              <w:tabs>
                <w:tab w:val="clear" w:pos="4253"/>
              </w:tabs>
              <w:spacing w:after="0"/>
              <w:ind w:right="0"/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769" w:type="dxa"/>
          </w:tcPr>
          <w:p w:rsidR="00942841" w:rsidRDefault="00942841" w:rsidP="00BA3F8C">
            <w:pPr>
              <w:tabs>
                <w:tab w:val="clear" w:pos="4253"/>
              </w:tabs>
              <w:spacing w:after="0"/>
              <w:ind w:right="0"/>
            </w:pPr>
            <w:r>
              <w:t>Wirtschaftsbetrieb Seestadt Immobilien</w:t>
            </w:r>
          </w:p>
        </w:tc>
        <w:tc>
          <w:tcPr>
            <w:tcW w:w="3216" w:type="dxa"/>
          </w:tcPr>
          <w:p w:rsidR="00942841" w:rsidRDefault="00942841" w:rsidP="00BA3F8C">
            <w:pPr>
              <w:tabs>
                <w:tab w:val="clear" w:pos="4253"/>
              </w:tabs>
              <w:spacing w:after="0"/>
              <w:ind w:right="34"/>
            </w:pPr>
            <w:r>
              <w:t xml:space="preserve">Möglichkeiten der </w:t>
            </w:r>
            <w:r w:rsidR="00BA3F8C">
              <w:t xml:space="preserve">Übertragung von Aufgaben zur </w:t>
            </w:r>
            <w:r>
              <w:t>STÄWOG ausarbeiten und Synergien darstellen</w:t>
            </w:r>
          </w:p>
        </w:tc>
        <w:tc>
          <w:tcPr>
            <w:tcW w:w="3252" w:type="dxa"/>
          </w:tcPr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- Projektstab: 29.09.2014: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  <w:r>
              <w:t>Projektstab bittet die Magistratskanzlei um Gründung einer Projektgruppe</w:t>
            </w:r>
          </w:p>
          <w:p w:rsidR="00C05F81" w:rsidRDefault="00C05F81" w:rsidP="00C05F81">
            <w:pPr>
              <w:tabs>
                <w:tab w:val="clear" w:pos="4253"/>
              </w:tabs>
              <w:spacing w:after="0"/>
              <w:ind w:right="0"/>
            </w:pPr>
            <w:r>
              <w:t>- Magistrat 26.11.2014</w:t>
            </w:r>
            <w:r w:rsidR="00B82D14">
              <w:t>: Vorlage I/256/2014 beschossen</w:t>
            </w:r>
          </w:p>
          <w:p w:rsidR="00B82D14" w:rsidRDefault="00B82D14" w:rsidP="00C05F81">
            <w:pPr>
              <w:tabs>
                <w:tab w:val="clear" w:pos="4253"/>
              </w:tabs>
              <w:spacing w:after="0"/>
              <w:ind w:right="0"/>
            </w:pPr>
            <w:r>
              <w:t>- Projektstab 24.02.2015:</w:t>
            </w:r>
          </w:p>
          <w:p w:rsidR="00B82D14" w:rsidRDefault="00B82D14" w:rsidP="00C05F81">
            <w:pPr>
              <w:tabs>
                <w:tab w:val="clear" w:pos="4253"/>
              </w:tabs>
              <w:spacing w:after="0"/>
              <w:ind w:right="0"/>
            </w:pPr>
            <w:r>
              <w:t>Projektstab nimmt den mündlichen Zwischenbericht zur Kenntnis</w:t>
            </w:r>
          </w:p>
        </w:tc>
        <w:tc>
          <w:tcPr>
            <w:tcW w:w="3141" w:type="dxa"/>
          </w:tcPr>
          <w:p w:rsidR="00B82D14" w:rsidRDefault="00B82D14" w:rsidP="00B82D14">
            <w:pPr>
              <w:tabs>
                <w:tab w:val="clear" w:pos="4253"/>
              </w:tabs>
              <w:spacing w:after="0"/>
              <w:ind w:right="0"/>
            </w:pPr>
            <w:r>
              <w:t>MK wird nach der 10. Sitzung des Projektstabes gebeten, das Vorhaben entsprechend der Beschlusslage weiterzuführen</w:t>
            </w: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</w:p>
          <w:p w:rsidR="00942841" w:rsidRDefault="00942841" w:rsidP="00942841">
            <w:pPr>
              <w:tabs>
                <w:tab w:val="clear" w:pos="4253"/>
              </w:tabs>
              <w:spacing w:after="0"/>
              <w:ind w:right="0"/>
            </w:pPr>
          </w:p>
        </w:tc>
        <w:tc>
          <w:tcPr>
            <w:tcW w:w="961" w:type="dxa"/>
            <w:vAlign w:val="center"/>
          </w:tcPr>
          <w:p w:rsidR="00942841" w:rsidRPr="00A568E6" w:rsidRDefault="00942841" w:rsidP="00A568E6">
            <w:pPr>
              <w:tabs>
                <w:tab w:val="clear" w:pos="4253"/>
              </w:tabs>
              <w:spacing w:after="0"/>
              <w:ind w:right="0"/>
              <w:jc w:val="center"/>
              <w:rPr>
                <w:sz w:val="44"/>
                <w:szCs w:val="44"/>
              </w:rPr>
            </w:pPr>
          </w:p>
        </w:tc>
      </w:tr>
    </w:tbl>
    <w:p w:rsidR="00385811" w:rsidRDefault="00385811">
      <w:pPr>
        <w:tabs>
          <w:tab w:val="clear" w:pos="4253"/>
        </w:tabs>
        <w:spacing w:before="120" w:after="0"/>
        <w:ind w:right="0"/>
      </w:pPr>
    </w:p>
    <w:sectPr w:rsidR="00385811" w:rsidSect="009F4B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1366" w:right="397" w:bottom="567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B27" w:rsidRDefault="00571B27">
      <w:pPr>
        <w:spacing w:after="0"/>
      </w:pPr>
      <w:r>
        <w:separator/>
      </w:r>
    </w:p>
  </w:endnote>
  <w:endnote w:type="continuationSeparator" w:id="0">
    <w:p w:rsidR="00571B27" w:rsidRDefault="00571B2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AF4" w:rsidRDefault="00413AF4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AF4" w:rsidRDefault="00413AF4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AF4" w:rsidRDefault="00413AF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B27" w:rsidRDefault="00571B27">
      <w:pPr>
        <w:spacing w:after="0"/>
      </w:pPr>
      <w:r>
        <w:separator/>
      </w:r>
    </w:p>
  </w:footnote>
  <w:footnote w:type="continuationSeparator" w:id="0">
    <w:p w:rsidR="00571B27" w:rsidRDefault="00571B2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AF4" w:rsidRDefault="00413AF4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AF4" w:rsidRDefault="00413AF4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AF4" w:rsidRDefault="00413AF4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B666F"/>
    <w:multiLevelType w:val="hybridMultilevel"/>
    <w:tmpl w:val="FDCAD586"/>
    <w:lvl w:ilvl="0" w:tplc="DF9E317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B1C13"/>
    <w:multiLevelType w:val="hybridMultilevel"/>
    <w:tmpl w:val="BF7682FE"/>
    <w:lvl w:ilvl="0" w:tplc="A5563F1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A31D7"/>
    <w:multiLevelType w:val="hybridMultilevel"/>
    <w:tmpl w:val="FDA65068"/>
    <w:lvl w:ilvl="0" w:tplc="296EB4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00D67"/>
    <w:multiLevelType w:val="hybridMultilevel"/>
    <w:tmpl w:val="B686B87A"/>
    <w:lvl w:ilvl="0" w:tplc="4FDE60B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C14D6"/>
    <w:multiLevelType w:val="hybridMultilevel"/>
    <w:tmpl w:val="17044F8E"/>
    <w:lvl w:ilvl="0" w:tplc="276CC16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DB02BA"/>
    <w:multiLevelType w:val="hybridMultilevel"/>
    <w:tmpl w:val="7166E702"/>
    <w:lvl w:ilvl="0" w:tplc="4A8E8060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F55C72"/>
    <w:multiLevelType w:val="hybridMultilevel"/>
    <w:tmpl w:val="91D4026C"/>
    <w:lvl w:ilvl="0" w:tplc="1C22C5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D03747"/>
    <w:multiLevelType w:val="hybridMultilevel"/>
    <w:tmpl w:val="A6A0F296"/>
    <w:lvl w:ilvl="0" w:tplc="E9DAFD72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B9294C"/>
    <w:multiLevelType w:val="hybridMultilevel"/>
    <w:tmpl w:val="E0FE0080"/>
    <w:lvl w:ilvl="0" w:tplc="365CBE6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A26C35"/>
    <w:multiLevelType w:val="hybridMultilevel"/>
    <w:tmpl w:val="85463B76"/>
    <w:lvl w:ilvl="0" w:tplc="0846CDF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AC2424"/>
    <w:multiLevelType w:val="hybridMultilevel"/>
    <w:tmpl w:val="89F06644"/>
    <w:lvl w:ilvl="0" w:tplc="79EA72E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E34527"/>
    <w:multiLevelType w:val="hybridMultilevel"/>
    <w:tmpl w:val="A3C2BE2E"/>
    <w:lvl w:ilvl="0" w:tplc="FA00603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7D52ED"/>
    <w:multiLevelType w:val="hybridMultilevel"/>
    <w:tmpl w:val="F9EEA820"/>
    <w:lvl w:ilvl="0" w:tplc="CEDA25B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36648C"/>
    <w:multiLevelType w:val="hybridMultilevel"/>
    <w:tmpl w:val="4314C8D8"/>
    <w:lvl w:ilvl="0" w:tplc="B658CB0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BB38EB"/>
    <w:multiLevelType w:val="hybridMultilevel"/>
    <w:tmpl w:val="7CB6F1E6"/>
    <w:lvl w:ilvl="0" w:tplc="D52E03DC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51308C"/>
    <w:multiLevelType w:val="hybridMultilevel"/>
    <w:tmpl w:val="91CCB6E8"/>
    <w:lvl w:ilvl="0" w:tplc="3A60D14A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9B56A0"/>
    <w:multiLevelType w:val="hybridMultilevel"/>
    <w:tmpl w:val="12A6AF30"/>
    <w:lvl w:ilvl="0" w:tplc="6F9AE6E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0C5830"/>
    <w:multiLevelType w:val="hybridMultilevel"/>
    <w:tmpl w:val="939686B0"/>
    <w:lvl w:ilvl="0" w:tplc="3308401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FA6641"/>
    <w:multiLevelType w:val="hybridMultilevel"/>
    <w:tmpl w:val="0A768B1E"/>
    <w:lvl w:ilvl="0" w:tplc="2114538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0278D5"/>
    <w:multiLevelType w:val="hybridMultilevel"/>
    <w:tmpl w:val="9D1CE062"/>
    <w:lvl w:ilvl="0" w:tplc="977022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414E5C"/>
    <w:multiLevelType w:val="hybridMultilevel"/>
    <w:tmpl w:val="238E4DF2"/>
    <w:lvl w:ilvl="0" w:tplc="A66AD11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0E594D"/>
    <w:multiLevelType w:val="hybridMultilevel"/>
    <w:tmpl w:val="66C0305A"/>
    <w:lvl w:ilvl="0" w:tplc="AEA0C13A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7768D3"/>
    <w:multiLevelType w:val="hybridMultilevel"/>
    <w:tmpl w:val="6562C2D8"/>
    <w:lvl w:ilvl="0" w:tplc="C214F41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B86E53"/>
    <w:multiLevelType w:val="hybridMultilevel"/>
    <w:tmpl w:val="6424220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A33E5B"/>
    <w:multiLevelType w:val="hybridMultilevel"/>
    <w:tmpl w:val="6B0290D8"/>
    <w:lvl w:ilvl="0" w:tplc="2C541DD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BC1602"/>
    <w:multiLevelType w:val="hybridMultilevel"/>
    <w:tmpl w:val="8B585044"/>
    <w:lvl w:ilvl="0" w:tplc="BB36A50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7A4976"/>
    <w:multiLevelType w:val="hybridMultilevel"/>
    <w:tmpl w:val="1A626B8C"/>
    <w:lvl w:ilvl="0" w:tplc="0FAECF1C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6A2219"/>
    <w:multiLevelType w:val="hybridMultilevel"/>
    <w:tmpl w:val="A1A4B362"/>
    <w:lvl w:ilvl="0" w:tplc="DACC4D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BF38FC"/>
    <w:multiLevelType w:val="hybridMultilevel"/>
    <w:tmpl w:val="A47A5508"/>
    <w:lvl w:ilvl="0" w:tplc="E81AE3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AC4401"/>
    <w:multiLevelType w:val="hybridMultilevel"/>
    <w:tmpl w:val="17EE8A6A"/>
    <w:lvl w:ilvl="0" w:tplc="3E408B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7B6A70"/>
    <w:multiLevelType w:val="hybridMultilevel"/>
    <w:tmpl w:val="D7AC99DC"/>
    <w:lvl w:ilvl="0" w:tplc="3008125C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D3528F"/>
    <w:multiLevelType w:val="hybridMultilevel"/>
    <w:tmpl w:val="17904B78"/>
    <w:lvl w:ilvl="0" w:tplc="502C145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1369AC"/>
    <w:multiLevelType w:val="hybridMultilevel"/>
    <w:tmpl w:val="109CA832"/>
    <w:lvl w:ilvl="0" w:tplc="D9C6F86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5"/>
  </w:num>
  <w:num w:numId="3">
    <w:abstractNumId w:val="31"/>
  </w:num>
  <w:num w:numId="4">
    <w:abstractNumId w:val="26"/>
  </w:num>
  <w:num w:numId="5">
    <w:abstractNumId w:val="21"/>
  </w:num>
  <w:num w:numId="6">
    <w:abstractNumId w:val="5"/>
  </w:num>
  <w:num w:numId="7">
    <w:abstractNumId w:val="23"/>
  </w:num>
  <w:num w:numId="8">
    <w:abstractNumId w:val="14"/>
  </w:num>
  <w:num w:numId="9">
    <w:abstractNumId w:val="7"/>
  </w:num>
  <w:num w:numId="10">
    <w:abstractNumId w:val="9"/>
  </w:num>
  <w:num w:numId="11">
    <w:abstractNumId w:val="12"/>
  </w:num>
  <w:num w:numId="12">
    <w:abstractNumId w:val="3"/>
  </w:num>
  <w:num w:numId="13">
    <w:abstractNumId w:val="10"/>
  </w:num>
  <w:num w:numId="14">
    <w:abstractNumId w:val="17"/>
  </w:num>
  <w:num w:numId="15">
    <w:abstractNumId w:val="13"/>
  </w:num>
  <w:num w:numId="16">
    <w:abstractNumId w:val="1"/>
  </w:num>
  <w:num w:numId="17">
    <w:abstractNumId w:val="25"/>
  </w:num>
  <w:num w:numId="18">
    <w:abstractNumId w:val="0"/>
  </w:num>
  <w:num w:numId="19">
    <w:abstractNumId w:val="24"/>
  </w:num>
  <w:num w:numId="20">
    <w:abstractNumId w:val="20"/>
  </w:num>
  <w:num w:numId="21">
    <w:abstractNumId w:val="6"/>
  </w:num>
  <w:num w:numId="22">
    <w:abstractNumId w:val="8"/>
  </w:num>
  <w:num w:numId="23">
    <w:abstractNumId w:val="19"/>
  </w:num>
  <w:num w:numId="24">
    <w:abstractNumId w:val="18"/>
  </w:num>
  <w:num w:numId="25">
    <w:abstractNumId w:val="4"/>
  </w:num>
  <w:num w:numId="26">
    <w:abstractNumId w:val="29"/>
  </w:num>
  <w:num w:numId="27">
    <w:abstractNumId w:val="11"/>
  </w:num>
  <w:num w:numId="28">
    <w:abstractNumId w:val="32"/>
  </w:num>
  <w:num w:numId="29">
    <w:abstractNumId w:val="16"/>
  </w:num>
  <w:num w:numId="30">
    <w:abstractNumId w:val="22"/>
  </w:num>
  <w:num w:numId="31">
    <w:abstractNumId w:val="2"/>
  </w:num>
  <w:num w:numId="32">
    <w:abstractNumId w:val="28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865"/>
    <w:rsid w:val="00116763"/>
    <w:rsid w:val="00133DAB"/>
    <w:rsid w:val="00141DC2"/>
    <w:rsid w:val="001440B8"/>
    <w:rsid w:val="001655DA"/>
    <w:rsid w:val="0018099B"/>
    <w:rsid w:val="001E41C8"/>
    <w:rsid w:val="001F4327"/>
    <w:rsid w:val="00262557"/>
    <w:rsid w:val="00263AD5"/>
    <w:rsid w:val="0027533A"/>
    <w:rsid w:val="002C4EF3"/>
    <w:rsid w:val="003270EF"/>
    <w:rsid w:val="00346668"/>
    <w:rsid w:val="00385811"/>
    <w:rsid w:val="003B40CB"/>
    <w:rsid w:val="00413AF4"/>
    <w:rsid w:val="00413FAE"/>
    <w:rsid w:val="004D66F2"/>
    <w:rsid w:val="00516388"/>
    <w:rsid w:val="00571B27"/>
    <w:rsid w:val="0058017F"/>
    <w:rsid w:val="006166AE"/>
    <w:rsid w:val="00655A04"/>
    <w:rsid w:val="00655B3F"/>
    <w:rsid w:val="00685C2E"/>
    <w:rsid w:val="00686C3C"/>
    <w:rsid w:val="00704D5C"/>
    <w:rsid w:val="00705B9C"/>
    <w:rsid w:val="0073237F"/>
    <w:rsid w:val="007348E8"/>
    <w:rsid w:val="0078205B"/>
    <w:rsid w:val="00794181"/>
    <w:rsid w:val="007B009D"/>
    <w:rsid w:val="007D6865"/>
    <w:rsid w:val="008505FC"/>
    <w:rsid w:val="008B0720"/>
    <w:rsid w:val="008D7EFA"/>
    <w:rsid w:val="009159C0"/>
    <w:rsid w:val="00942841"/>
    <w:rsid w:val="00956EFD"/>
    <w:rsid w:val="009956B7"/>
    <w:rsid w:val="009A50EB"/>
    <w:rsid w:val="009A6819"/>
    <w:rsid w:val="009F4B02"/>
    <w:rsid w:val="00A12814"/>
    <w:rsid w:val="00A1552A"/>
    <w:rsid w:val="00A1741B"/>
    <w:rsid w:val="00A20C5A"/>
    <w:rsid w:val="00A33218"/>
    <w:rsid w:val="00A54E31"/>
    <w:rsid w:val="00A568E6"/>
    <w:rsid w:val="00AA3281"/>
    <w:rsid w:val="00B32A93"/>
    <w:rsid w:val="00B35535"/>
    <w:rsid w:val="00B35B13"/>
    <w:rsid w:val="00B82D14"/>
    <w:rsid w:val="00BA3F8C"/>
    <w:rsid w:val="00BA5323"/>
    <w:rsid w:val="00BD3A9F"/>
    <w:rsid w:val="00C05F81"/>
    <w:rsid w:val="00C11468"/>
    <w:rsid w:val="00C177CF"/>
    <w:rsid w:val="00CC43EC"/>
    <w:rsid w:val="00D867FF"/>
    <w:rsid w:val="00E226A1"/>
    <w:rsid w:val="00E53C3F"/>
    <w:rsid w:val="00E61F30"/>
    <w:rsid w:val="00E76089"/>
    <w:rsid w:val="00EA57E0"/>
    <w:rsid w:val="00EB1796"/>
    <w:rsid w:val="00F00712"/>
    <w:rsid w:val="00F0164A"/>
    <w:rsid w:val="00F26371"/>
    <w:rsid w:val="00F5781D"/>
    <w:rsid w:val="00F6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tabs>
        <w:tab w:val="left" w:pos="4253"/>
      </w:tabs>
      <w:spacing w:after="120"/>
      <w:ind w:right="-1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semiHidden/>
    <w:pPr>
      <w:ind w:left="283"/>
    </w:pPr>
  </w:style>
  <w:style w:type="table" w:styleId="Tabellenraster">
    <w:name w:val="Table Grid"/>
    <w:basedOn w:val="NormaleTabelle"/>
    <w:uiPriority w:val="59"/>
    <w:rsid w:val="007D68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3FAE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3FAE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114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tabs>
        <w:tab w:val="left" w:pos="4253"/>
      </w:tabs>
      <w:spacing w:after="120"/>
      <w:ind w:right="-1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semiHidden/>
    <w:pPr>
      <w:ind w:left="283"/>
    </w:pPr>
  </w:style>
  <w:style w:type="table" w:styleId="Tabellenraster">
    <w:name w:val="Table Grid"/>
    <w:basedOn w:val="NormaleTabelle"/>
    <w:uiPriority w:val="59"/>
    <w:rsid w:val="007D68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3FAE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3FAE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C11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suhrhoff\AppData\Roaming\Microsoft\Templates\Onform50\Verfuegung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Verfuegung</Template>
  <TotalTime>0</TotalTime>
  <Pages>11</Pages>
  <Words>1972</Words>
  <Characters>15030</Characters>
  <Application>Microsoft Office Word</Application>
  <DocSecurity>0</DocSecurity>
  <Lines>125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Seestadt Bremerhaven</vt:lpstr>
    </vt:vector>
  </TitlesOfParts>
  <Company>Magistrat Bremerhaven</Company>
  <LinksUpToDate>false</LinksUpToDate>
  <CharactersWithSpaces>16969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Seestadt Bremerhaven</dc:title>
  <dc:creator>Jacob Stefan</dc:creator>
  <cp:lastModifiedBy>Jacob, Stefan</cp:lastModifiedBy>
  <cp:revision>4</cp:revision>
  <cp:lastPrinted>2015-03-05T08:16:00Z</cp:lastPrinted>
  <dcterms:created xsi:type="dcterms:W3CDTF">2015-03-05T07:26:00Z</dcterms:created>
  <dcterms:modified xsi:type="dcterms:W3CDTF">2015-03-05T08:33:00Z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-2041372058</vt:i4>
  </property>
</Properties>
</file>