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702DF7">
            <w:pPr>
              <w:jc w:val="right"/>
            </w:pPr>
            <w:r w:rsidRPr="0069362F">
              <w:t xml:space="preserve">Bremerhaven, </w:t>
            </w:r>
            <w:bookmarkStart w:id="0" w:name="Text1"/>
            <w:r w:rsidR="003D36B8">
              <w:t>1</w:t>
            </w:r>
            <w:r w:rsidR="00702DF7">
              <w:t>6</w:t>
            </w:r>
            <w:r w:rsidR="003D36B8">
              <w:t>.1</w:t>
            </w:r>
            <w:r w:rsidR="00970E6A">
              <w:t>1</w:t>
            </w:r>
            <w:r w:rsidR="003D36B8">
              <w:t>.2017</w:t>
            </w:r>
            <w:bookmarkEnd w:id="0"/>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970E6A">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r w:rsidR="00970E6A">
              <w:rPr>
                <w:b/>
                <w:szCs w:val="22"/>
              </w:rPr>
              <w:t>79</w:t>
            </w:r>
            <w:r w:rsidR="00E23C27" w:rsidRPr="00EA4ABF">
              <w:rPr>
                <w:b/>
                <w:szCs w:val="22"/>
              </w:rPr>
              <w:t>/</w:t>
            </w:r>
            <w:bookmarkStart w:id="1" w:name="Text2"/>
            <w:r w:rsidR="00970E6A">
              <w:rPr>
                <w:b/>
                <w:szCs w:val="22"/>
              </w:rPr>
              <w:t>2</w:t>
            </w:r>
            <w:r w:rsidR="00CD2394">
              <w:rPr>
                <w:b/>
                <w:szCs w:val="22"/>
              </w:rPr>
              <w:t>0</w:t>
            </w:r>
            <w:r w:rsidR="00970E6A">
              <w:rPr>
                <w:b/>
                <w:szCs w:val="22"/>
              </w:rPr>
              <w:t>17</w:t>
            </w:r>
            <w:bookmarkEnd w:id="1"/>
            <w:r w:rsidR="00B828D6" w:rsidRPr="00EA4ABF">
              <w:rPr>
                <w:b/>
                <w:szCs w:val="22"/>
              </w:rPr>
              <w:t xml:space="preserve">  </w:t>
            </w:r>
            <w:r w:rsidR="00EA4ABF" w:rsidRPr="00EA4ABF">
              <w:rPr>
                <w:i/>
                <w:szCs w:val="22"/>
              </w:rPr>
              <w:t>(</w:t>
            </w:r>
            <w:r w:rsidR="00E54CD3">
              <w:rPr>
                <w:i/>
                <w:szCs w:val="22"/>
              </w:rPr>
              <w:t>identisch mit der Nummer der Anfrage</w:t>
            </w:r>
            <w:r w:rsidR="00EA4ABF" w:rsidRPr="00EA4ABF">
              <w:rPr>
                <w:i/>
                <w:szCs w:val="22"/>
              </w:rPr>
              <w:t>)</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EA4ABF" w:rsidP="00EA4ABF">
            <w:pPr>
              <w:spacing w:line="360" w:lineRule="auto"/>
              <w:rPr>
                <w:rFonts w:cs="Arial"/>
                <w:szCs w:val="22"/>
              </w:rPr>
            </w:pPr>
            <w:r w:rsidRPr="00EA4ABF">
              <w:rPr>
                <w:rFonts w:cs="Arial"/>
                <w:szCs w:val="22"/>
              </w:rPr>
              <w:t>zur Anfrage</w:t>
            </w:r>
            <w:r w:rsidR="00E54CD3">
              <w:rPr>
                <w:rFonts w:cs="Arial"/>
                <w:szCs w:val="22"/>
              </w:rPr>
              <w:t xml:space="preserve"> nach § </w:t>
            </w:r>
            <w:r w:rsidRPr="00EA4ABF">
              <w:rPr>
                <w:rFonts w:cs="Arial"/>
                <w:szCs w:val="22"/>
              </w:rPr>
              <w:t>3</w:t>
            </w:r>
            <w:r w:rsidR="00C22639">
              <w:rPr>
                <w:rFonts w:cs="Arial"/>
                <w:szCs w:val="22"/>
              </w:rPr>
              <w:t>8</w:t>
            </w:r>
            <w:r w:rsidR="00E54CD3">
              <w:rPr>
                <w:rFonts w:cs="Arial"/>
                <w:szCs w:val="22"/>
              </w:rPr>
              <w:t xml:space="preserve"> </w:t>
            </w:r>
            <w:proofErr w:type="spellStart"/>
            <w:r w:rsidRPr="00EA4ABF">
              <w:rPr>
                <w:rFonts w:cs="Arial"/>
                <w:szCs w:val="22"/>
              </w:rPr>
              <w:t>GOStVV</w:t>
            </w:r>
            <w:proofErr w:type="spellEnd"/>
            <w:r w:rsidRPr="00EA4ABF">
              <w:rPr>
                <w:rFonts w:cs="Arial"/>
                <w:szCs w:val="22"/>
              </w:rPr>
              <w:t xml:space="preserve"> </w:t>
            </w:r>
          </w:p>
          <w:p w:rsidR="00EA4ABF" w:rsidRPr="00EA4ABF" w:rsidRDefault="00EA4ABF" w:rsidP="00EA4ABF">
            <w:pPr>
              <w:spacing w:line="360" w:lineRule="auto"/>
              <w:rPr>
                <w:rFonts w:cs="Arial"/>
                <w:szCs w:val="22"/>
              </w:rPr>
            </w:pPr>
            <w:r w:rsidRPr="00EA4ABF">
              <w:rPr>
                <w:rFonts w:cs="Arial"/>
                <w:szCs w:val="22"/>
              </w:rPr>
              <w:t xml:space="preserve">der Stadtverordneten </w:t>
            </w:r>
            <w:bookmarkStart w:id="2" w:name="Text6"/>
          </w:p>
          <w:p w:rsidR="00EA4ABF" w:rsidRPr="00EA4ABF" w:rsidRDefault="00EA4ABF" w:rsidP="00EA4ABF">
            <w:pPr>
              <w:spacing w:line="360" w:lineRule="auto"/>
              <w:rPr>
                <w:rFonts w:cs="Arial"/>
                <w:szCs w:val="22"/>
              </w:rPr>
            </w:pPr>
            <w:r w:rsidRPr="00EA4ABF">
              <w:rPr>
                <w:rFonts w:cs="Arial"/>
                <w:szCs w:val="22"/>
              </w:rPr>
              <w:t>der Fraktion</w:t>
            </w:r>
            <w:bookmarkEnd w:id="2"/>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EA4ABF" w:rsidP="00EA4ABF">
            <w:pPr>
              <w:spacing w:line="360" w:lineRule="auto"/>
              <w:rPr>
                <w:rFonts w:cs="Arial"/>
                <w:szCs w:val="22"/>
              </w:rPr>
            </w:pPr>
            <w:r w:rsidRPr="00EA4ABF">
              <w:rPr>
                <w:b/>
                <w:szCs w:val="22"/>
              </w:rPr>
              <w:t>Thema:</w:t>
            </w:r>
          </w:p>
        </w:tc>
        <w:tc>
          <w:tcPr>
            <w:tcW w:w="4767" w:type="dxa"/>
            <w:gridSpan w:val="2"/>
          </w:tcPr>
          <w:p w:rsidR="00E54CD3" w:rsidRDefault="00E54CD3" w:rsidP="00EA4ABF">
            <w:pPr>
              <w:spacing w:line="360" w:lineRule="auto"/>
              <w:jc w:val="left"/>
              <w:rPr>
                <w:rFonts w:cs="Arial"/>
                <w:szCs w:val="22"/>
              </w:rPr>
            </w:pPr>
          </w:p>
          <w:p w:rsidR="00970E6A" w:rsidRDefault="00970E6A" w:rsidP="00970E6A">
            <w:pPr>
              <w:spacing w:line="360" w:lineRule="auto"/>
              <w:jc w:val="left"/>
              <w:rPr>
                <w:rFonts w:cs="Arial"/>
                <w:szCs w:val="22"/>
              </w:rPr>
            </w:pPr>
          </w:p>
          <w:p w:rsidR="00970E6A" w:rsidRPr="008323A4" w:rsidRDefault="00970E6A" w:rsidP="00970E6A">
            <w:pPr>
              <w:spacing w:line="360" w:lineRule="auto"/>
              <w:jc w:val="left"/>
              <w:rPr>
                <w:szCs w:val="22"/>
              </w:rPr>
            </w:pPr>
            <w:r w:rsidRPr="00EA4ABF">
              <w:rPr>
                <w:rFonts w:cs="Arial"/>
                <w:szCs w:val="22"/>
              </w:rPr>
              <w:t>AF</w:t>
            </w:r>
            <w:r>
              <w:rPr>
                <w:rFonts w:cs="Arial"/>
                <w:szCs w:val="22"/>
              </w:rPr>
              <w:t xml:space="preserve"> </w:t>
            </w:r>
            <w:r w:rsidRPr="00EA4ABF">
              <w:rPr>
                <w:rFonts w:cs="Arial"/>
                <w:szCs w:val="22"/>
              </w:rPr>
              <w:t xml:space="preserve">- </w:t>
            </w:r>
            <w:r>
              <w:rPr>
                <w:b/>
                <w:szCs w:val="22"/>
              </w:rPr>
              <w:t>79</w:t>
            </w:r>
            <w:r w:rsidRPr="008323A4">
              <w:rPr>
                <w:rFonts w:cs="Arial"/>
                <w:szCs w:val="22"/>
              </w:rPr>
              <w:t>/</w:t>
            </w:r>
            <w:r>
              <w:rPr>
                <w:rFonts w:cs="Arial"/>
                <w:szCs w:val="22"/>
              </w:rPr>
              <w:t>2017</w:t>
            </w:r>
          </w:p>
          <w:p w:rsidR="00970E6A" w:rsidRPr="008323A4" w:rsidRDefault="00970E6A" w:rsidP="00970E6A">
            <w:pPr>
              <w:spacing w:line="360" w:lineRule="auto"/>
              <w:jc w:val="left"/>
              <w:rPr>
                <w:b/>
                <w:szCs w:val="22"/>
              </w:rPr>
            </w:pPr>
          </w:p>
          <w:p w:rsidR="00970E6A" w:rsidRPr="008323A4" w:rsidRDefault="00970E6A" w:rsidP="00970E6A">
            <w:pPr>
              <w:spacing w:line="360" w:lineRule="auto"/>
              <w:jc w:val="left"/>
              <w:rPr>
                <w:b/>
                <w:szCs w:val="22"/>
              </w:rPr>
            </w:pPr>
            <w:r>
              <w:rPr>
                <w:b/>
                <w:szCs w:val="22"/>
              </w:rPr>
              <w:t>Gruppe Freie Demokraten FDP</w:t>
            </w:r>
          </w:p>
          <w:p w:rsidR="00970E6A" w:rsidRPr="008323A4" w:rsidRDefault="00970E6A" w:rsidP="00970E6A">
            <w:pPr>
              <w:spacing w:line="360" w:lineRule="auto"/>
              <w:jc w:val="left"/>
              <w:rPr>
                <w:b/>
                <w:szCs w:val="22"/>
              </w:rPr>
            </w:pPr>
            <w:r>
              <w:rPr>
                <w:b/>
                <w:szCs w:val="22"/>
              </w:rPr>
              <w:t xml:space="preserve">03.07.2017 </w:t>
            </w:r>
          </w:p>
          <w:p w:rsidR="00521811" w:rsidRPr="00970E6A" w:rsidRDefault="00970E6A" w:rsidP="00970E6A">
            <w:pPr>
              <w:jc w:val="left"/>
              <w:rPr>
                <w:b/>
                <w:szCs w:val="22"/>
              </w:rPr>
            </w:pPr>
            <w:r w:rsidRPr="00970E6A">
              <w:rPr>
                <w:b/>
                <w:szCs w:val="22"/>
              </w:rPr>
              <w:t>Wohnsitz von Beschäftigten des Magistrats, Beschäftigten von Unternehmen mit öffen</w:t>
            </w:r>
            <w:r w:rsidRPr="00970E6A">
              <w:rPr>
                <w:b/>
                <w:szCs w:val="22"/>
              </w:rPr>
              <w:t>t</w:t>
            </w:r>
            <w:r w:rsidRPr="00970E6A">
              <w:rPr>
                <w:b/>
                <w:szCs w:val="22"/>
              </w:rPr>
              <w:t>licher Beteiligung und Geschäftsführern von Unternehmen mit öffentlicher Beteil</w:t>
            </w:r>
            <w:r w:rsidRPr="00970E6A">
              <w:rPr>
                <w:b/>
                <w:szCs w:val="22"/>
              </w:rPr>
              <w:t>i</w:t>
            </w:r>
            <w:r w:rsidRPr="00970E6A">
              <w:rPr>
                <w:b/>
                <w:szCs w:val="22"/>
              </w:rPr>
              <w:t>gung (FDP)</w:t>
            </w: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F11E89" w:rsidP="00EB3A2C">
            <w:pPr>
              <w:jc w:val="center"/>
              <w:rPr>
                <w:b/>
                <w:szCs w:val="22"/>
              </w:rPr>
            </w:pPr>
            <w:r>
              <w:rPr>
                <w:b/>
                <w:szCs w:val="22"/>
              </w:rPr>
              <w:t>Ja</w:t>
            </w:r>
          </w:p>
        </w:tc>
        <w:tc>
          <w:tcPr>
            <w:tcW w:w="3443" w:type="dxa"/>
            <w:tcMar>
              <w:top w:w="68" w:type="dxa"/>
              <w:bottom w:w="68" w:type="dxa"/>
            </w:tcMar>
            <w:vAlign w:val="center"/>
          </w:tcPr>
          <w:p w:rsidR="009C0BA6" w:rsidRPr="008323A4" w:rsidRDefault="009C0BA6" w:rsidP="00E02713">
            <w:pPr>
              <w:jc w:val="right"/>
              <w:rPr>
                <w:szCs w:val="22"/>
              </w:rPr>
            </w:pPr>
            <w:r w:rsidRPr="008323A4">
              <w:rPr>
                <w:szCs w:val="22"/>
              </w:rPr>
              <w:t xml:space="preserve">Anzahl Anlagen: </w:t>
            </w:r>
            <w:r w:rsidR="00E02713">
              <w:rPr>
                <w:szCs w:val="22"/>
              </w:rPr>
              <w:t>0</w:t>
            </w:r>
          </w:p>
        </w:tc>
      </w:tr>
    </w:tbl>
    <w:p w:rsidR="00E54AB6" w:rsidRPr="008323A4" w:rsidRDefault="00E54AB6" w:rsidP="0069362F">
      <w:pPr>
        <w:rPr>
          <w:szCs w:val="22"/>
        </w:rPr>
      </w:pPr>
    </w:p>
    <w:p w:rsidR="00336951" w:rsidRPr="008323A4" w:rsidRDefault="00336951" w:rsidP="0069362F"/>
    <w:p w:rsidR="00E23C27" w:rsidRPr="008323A4" w:rsidRDefault="00E23C27" w:rsidP="00E23C27">
      <w:pPr>
        <w:rPr>
          <w:rFonts w:cs="Arial"/>
          <w:b/>
          <w:szCs w:val="22"/>
        </w:rPr>
      </w:pPr>
      <w:bookmarkStart w:id="3" w:name="VLGBeschlText__START__26094"/>
      <w:bookmarkEnd w:id="3"/>
      <w:r w:rsidRPr="008323A4">
        <w:rPr>
          <w:rFonts w:cs="Arial"/>
          <w:b/>
          <w:szCs w:val="22"/>
        </w:rPr>
        <w:t>I. Die Anfrage lautet:</w:t>
      </w:r>
    </w:p>
    <w:p w:rsidR="00E23C27" w:rsidRPr="008323A4" w:rsidRDefault="00E23C27" w:rsidP="00E23C27">
      <w:pPr>
        <w:rPr>
          <w:rFonts w:cs="Arial"/>
          <w:szCs w:val="22"/>
        </w:rPr>
      </w:pPr>
    </w:p>
    <w:p w:rsidR="00970E6A" w:rsidRPr="00970E6A" w:rsidRDefault="00970E6A" w:rsidP="00970E6A">
      <w:pPr>
        <w:rPr>
          <w:rFonts w:cs="Arial"/>
          <w:szCs w:val="22"/>
        </w:rPr>
      </w:pPr>
      <w:r w:rsidRPr="00970E6A">
        <w:rPr>
          <w:rFonts w:cs="Arial"/>
          <w:szCs w:val="22"/>
        </w:rPr>
        <w:t>Nachdem der Oberbürgermeister von der Handelskammer Bremen, IHK für Bremen und Br</w:t>
      </w:r>
      <w:r w:rsidRPr="00970E6A">
        <w:rPr>
          <w:rFonts w:cs="Arial"/>
          <w:szCs w:val="22"/>
        </w:rPr>
        <w:t>e</w:t>
      </w:r>
      <w:r w:rsidRPr="00970E6A">
        <w:rPr>
          <w:rFonts w:cs="Arial"/>
          <w:szCs w:val="22"/>
        </w:rPr>
        <w:t>merhaven erwartet, dass sie ihre Mitglieder auffordert, bei der Neueinstellung von Mitarbeitern darauf zu drängen, dass diese auch in Bremerhaven ihren Wohnsitz nehmen, stellt sich die Frage genauso für den Magistrat und die Angestellten sowie Geschäftsführer von Unternehmen mit öffentlicher Beteiligung.</w:t>
      </w:r>
    </w:p>
    <w:p w:rsidR="00970E6A" w:rsidRPr="00970E6A" w:rsidRDefault="00970E6A" w:rsidP="00970E6A">
      <w:pPr>
        <w:rPr>
          <w:rFonts w:cs="Arial"/>
          <w:szCs w:val="22"/>
        </w:rPr>
      </w:pPr>
    </w:p>
    <w:p w:rsidR="00970E6A" w:rsidRPr="00970E6A" w:rsidRDefault="00970E6A" w:rsidP="00970E6A">
      <w:pPr>
        <w:rPr>
          <w:rFonts w:cs="Arial"/>
          <w:szCs w:val="22"/>
        </w:rPr>
      </w:pPr>
      <w:r w:rsidRPr="00970E6A">
        <w:rPr>
          <w:rFonts w:cs="Arial"/>
          <w:szCs w:val="22"/>
        </w:rPr>
        <w:t>Wir fragen den Magistrat:</w:t>
      </w:r>
    </w:p>
    <w:p w:rsidR="00970E6A" w:rsidRPr="00970E6A" w:rsidRDefault="00970E6A" w:rsidP="00970E6A">
      <w:pPr>
        <w:rPr>
          <w:rFonts w:cs="Arial"/>
          <w:szCs w:val="22"/>
        </w:rPr>
      </w:pPr>
    </w:p>
    <w:p w:rsidR="00970E6A" w:rsidRDefault="00970E6A" w:rsidP="00970E6A">
      <w:pPr>
        <w:ind w:left="284" w:hanging="284"/>
        <w:rPr>
          <w:rFonts w:cs="Arial"/>
          <w:szCs w:val="22"/>
        </w:rPr>
      </w:pPr>
      <w:r>
        <w:rPr>
          <w:rFonts w:cs="Arial"/>
          <w:szCs w:val="22"/>
        </w:rPr>
        <w:t xml:space="preserve">1. </w:t>
      </w:r>
      <w:r w:rsidRPr="00970E6A">
        <w:rPr>
          <w:rFonts w:cs="Arial"/>
          <w:szCs w:val="22"/>
        </w:rPr>
        <w:t xml:space="preserve">Fordert der Magistrat neue Mitarbeiter auf, ihren Wohnsitz in Bremerhaven zu nehmen? </w:t>
      </w:r>
      <w:r>
        <w:rPr>
          <w:rFonts w:cs="Arial"/>
          <w:szCs w:val="22"/>
        </w:rPr>
        <w:t xml:space="preserve"> </w:t>
      </w:r>
    </w:p>
    <w:p w:rsidR="00970E6A" w:rsidRDefault="00970E6A" w:rsidP="00970E6A">
      <w:pPr>
        <w:ind w:left="284"/>
        <w:rPr>
          <w:rFonts w:cs="Arial"/>
          <w:szCs w:val="22"/>
        </w:rPr>
      </w:pPr>
      <w:r w:rsidRPr="00970E6A">
        <w:rPr>
          <w:rFonts w:cs="Arial"/>
          <w:szCs w:val="22"/>
        </w:rPr>
        <w:t>Wenn ja, in welcher Form?</w:t>
      </w:r>
    </w:p>
    <w:p w:rsidR="00970E6A" w:rsidRPr="00970E6A" w:rsidRDefault="00970E6A" w:rsidP="00970E6A">
      <w:pPr>
        <w:ind w:left="284" w:hanging="284"/>
        <w:rPr>
          <w:rFonts w:cs="Arial"/>
          <w:szCs w:val="22"/>
        </w:rPr>
      </w:pPr>
    </w:p>
    <w:p w:rsidR="00970E6A" w:rsidRPr="00970E6A" w:rsidRDefault="00970E6A" w:rsidP="00970E6A">
      <w:pPr>
        <w:ind w:left="284" w:hanging="284"/>
        <w:rPr>
          <w:rFonts w:cs="Arial"/>
          <w:szCs w:val="22"/>
        </w:rPr>
      </w:pPr>
      <w:r>
        <w:rPr>
          <w:rFonts w:cs="Arial"/>
          <w:szCs w:val="22"/>
        </w:rPr>
        <w:t xml:space="preserve">2. </w:t>
      </w:r>
      <w:r w:rsidRPr="00970E6A">
        <w:rPr>
          <w:rFonts w:cs="Arial"/>
          <w:szCs w:val="22"/>
        </w:rPr>
        <w:t>Welche der unter MIT-AF 29/2017 genannten Unternehmen mit öffentlicher Beteiligung fo</w:t>
      </w:r>
      <w:r w:rsidRPr="00970E6A">
        <w:rPr>
          <w:rFonts w:cs="Arial"/>
          <w:szCs w:val="22"/>
        </w:rPr>
        <w:t>r</w:t>
      </w:r>
      <w:r w:rsidRPr="00970E6A">
        <w:rPr>
          <w:rFonts w:cs="Arial"/>
          <w:szCs w:val="22"/>
        </w:rPr>
        <w:t xml:space="preserve">dern ihre Mitarbeiter auf Ihren Wohnsitz in Bremerhaven zu nehmen? </w:t>
      </w:r>
    </w:p>
    <w:p w:rsidR="00970E6A" w:rsidRDefault="00970E6A" w:rsidP="00970E6A">
      <w:pPr>
        <w:ind w:left="284"/>
        <w:rPr>
          <w:rFonts w:cs="Arial"/>
          <w:szCs w:val="22"/>
        </w:rPr>
      </w:pPr>
      <w:r w:rsidRPr="00970E6A">
        <w:rPr>
          <w:rFonts w:cs="Arial"/>
          <w:szCs w:val="22"/>
        </w:rPr>
        <w:t>Wenn die Aufforderung erfolgt, in welcher Form?</w:t>
      </w:r>
    </w:p>
    <w:p w:rsidR="00970E6A" w:rsidRPr="00970E6A" w:rsidRDefault="00970E6A" w:rsidP="00970E6A">
      <w:pPr>
        <w:ind w:left="284" w:hanging="284"/>
        <w:rPr>
          <w:rFonts w:cs="Arial"/>
          <w:szCs w:val="22"/>
        </w:rPr>
      </w:pPr>
    </w:p>
    <w:p w:rsidR="00970E6A" w:rsidRPr="00970E6A" w:rsidRDefault="00970E6A" w:rsidP="00970E6A">
      <w:pPr>
        <w:ind w:left="284" w:hanging="284"/>
        <w:rPr>
          <w:rFonts w:cs="Arial"/>
          <w:szCs w:val="22"/>
        </w:rPr>
      </w:pPr>
      <w:r>
        <w:rPr>
          <w:rFonts w:cs="Arial"/>
          <w:szCs w:val="22"/>
        </w:rPr>
        <w:t xml:space="preserve">3. </w:t>
      </w:r>
      <w:r w:rsidRPr="00970E6A">
        <w:rPr>
          <w:rFonts w:cs="Arial"/>
          <w:szCs w:val="22"/>
        </w:rPr>
        <w:t>Wie viele der Geschäftsführer der unter MIT-AF 29/2017 genannten Unternehmen mit öffen</w:t>
      </w:r>
      <w:r w:rsidRPr="00970E6A">
        <w:rPr>
          <w:rFonts w:cs="Arial"/>
          <w:szCs w:val="22"/>
        </w:rPr>
        <w:t>t</w:t>
      </w:r>
      <w:r w:rsidRPr="00970E6A">
        <w:rPr>
          <w:rFonts w:cs="Arial"/>
          <w:szCs w:val="22"/>
        </w:rPr>
        <w:t>licher Beteiligung haben ihren Wohnsitz in Bremerhaven, im Land Bremen oder außerhalb des Landes Bremen?</w:t>
      </w:r>
    </w:p>
    <w:p w:rsidR="00970E6A" w:rsidRPr="00970E6A" w:rsidRDefault="00970E6A" w:rsidP="00970E6A">
      <w:pPr>
        <w:rPr>
          <w:rFonts w:cs="Arial"/>
          <w:szCs w:val="22"/>
        </w:rPr>
      </w:pPr>
    </w:p>
    <w:p w:rsidR="00B41E34" w:rsidRPr="008323A4" w:rsidRDefault="00B41E34" w:rsidP="00E23C27">
      <w:pPr>
        <w:rPr>
          <w:rFonts w:cs="Arial"/>
          <w:szCs w:val="22"/>
        </w:rPr>
      </w:pPr>
    </w:p>
    <w:p w:rsidR="00E23C27" w:rsidRPr="008323A4" w:rsidRDefault="00E23C27" w:rsidP="00E23C27">
      <w:pPr>
        <w:spacing w:after="120"/>
        <w:rPr>
          <w:rFonts w:cs="Arial"/>
          <w:b/>
          <w:szCs w:val="22"/>
        </w:rPr>
      </w:pPr>
      <w:r w:rsidRPr="008323A4">
        <w:rPr>
          <w:rFonts w:cs="Arial"/>
          <w:b/>
          <w:szCs w:val="22"/>
        </w:rPr>
        <w:t>II. Der Magistrat hat am</w:t>
      </w:r>
      <w:bookmarkStart w:id="4" w:name="Text12"/>
      <w:r w:rsidR="00970E6A">
        <w:rPr>
          <w:rFonts w:cs="Arial"/>
          <w:b/>
          <w:szCs w:val="22"/>
        </w:rPr>
        <w:t xml:space="preserve"> </w:t>
      </w:r>
      <w:r w:rsidR="00163DCD">
        <w:rPr>
          <w:rFonts w:cs="Arial"/>
          <w:b/>
          <w:szCs w:val="22"/>
        </w:rPr>
        <w:t>29.</w:t>
      </w:r>
      <w:r w:rsidR="00970E6A">
        <w:rPr>
          <w:rFonts w:cs="Arial"/>
          <w:b/>
          <w:szCs w:val="22"/>
        </w:rPr>
        <w:t>11</w:t>
      </w:r>
      <w:r w:rsidR="006240FC">
        <w:rPr>
          <w:rFonts w:cs="Arial"/>
          <w:b/>
          <w:szCs w:val="22"/>
        </w:rPr>
        <w:t>.2017</w:t>
      </w:r>
      <w:bookmarkEnd w:id="4"/>
      <w:r w:rsidR="00EA4ABF" w:rsidRPr="008323A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w:t>
      </w:r>
      <w:r w:rsidRPr="008323A4">
        <w:rPr>
          <w:rFonts w:cs="Arial"/>
          <w:b/>
          <w:szCs w:val="22"/>
        </w:rPr>
        <w:t>t</w:t>
      </w:r>
      <w:r w:rsidRPr="008323A4">
        <w:rPr>
          <w:rFonts w:cs="Arial"/>
          <w:b/>
          <w:szCs w:val="22"/>
        </w:rPr>
        <w:t>worten:</w:t>
      </w:r>
    </w:p>
    <w:p w:rsidR="00970E6A" w:rsidRDefault="00970E6A" w:rsidP="00336951">
      <w:pPr>
        <w:ind w:left="720" w:hanging="720"/>
        <w:rPr>
          <w:rFonts w:cs="Arial"/>
        </w:rPr>
      </w:pPr>
      <w:bookmarkStart w:id="5" w:name="Text13"/>
    </w:p>
    <w:p w:rsidR="00970E6A" w:rsidRDefault="00FD05CE" w:rsidP="00336951">
      <w:pPr>
        <w:ind w:left="720" w:hanging="720"/>
        <w:rPr>
          <w:rFonts w:cs="Arial"/>
        </w:rPr>
      </w:pPr>
      <w:r>
        <w:rPr>
          <w:rFonts w:cs="Arial"/>
        </w:rPr>
        <w:t>z</w:t>
      </w:r>
      <w:r w:rsidR="00F11E89">
        <w:rPr>
          <w:rFonts w:cs="Arial"/>
        </w:rPr>
        <w:t>u 1</w:t>
      </w:r>
      <w:r w:rsidR="00EB3A2C">
        <w:rPr>
          <w:rFonts w:cs="Arial"/>
        </w:rPr>
        <w:t>.</w:t>
      </w:r>
      <w:r w:rsidR="00F11E89">
        <w:rPr>
          <w:rFonts w:cs="Arial"/>
        </w:rPr>
        <w:t xml:space="preserve"> </w:t>
      </w:r>
    </w:p>
    <w:p w:rsidR="00970E6A" w:rsidRDefault="00970E6A" w:rsidP="00336951">
      <w:pPr>
        <w:ind w:left="720" w:hanging="720"/>
        <w:rPr>
          <w:rFonts w:cs="Arial"/>
        </w:rPr>
      </w:pPr>
    </w:p>
    <w:p w:rsidR="00970E6A" w:rsidRPr="007D6556" w:rsidRDefault="00970E6A" w:rsidP="00970E6A">
      <w:pPr>
        <w:rPr>
          <w:rFonts w:cs="Arial"/>
          <w:szCs w:val="22"/>
        </w:rPr>
      </w:pPr>
      <w:r w:rsidRPr="007D6556">
        <w:rPr>
          <w:rFonts w:cs="Arial"/>
          <w:szCs w:val="22"/>
        </w:rPr>
        <w:t>Nein</w:t>
      </w:r>
      <w:r w:rsidR="00627ED6">
        <w:rPr>
          <w:rFonts w:cs="Arial"/>
          <w:szCs w:val="22"/>
        </w:rPr>
        <w:t xml:space="preserve">, mangels rechtlicher </w:t>
      </w:r>
      <w:r w:rsidRPr="007D6556">
        <w:rPr>
          <w:rFonts w:cs="Arial"/>
          <w:szCs w:val="22"/>
        </w:rPr>
        <w:t xml:space="preserve">Grundlage </w:t>
      </w:r>
      <w:r w:rsidR="00627ED6">
        <w:rPr>
          <w:rFonts w:cs="Arial"/>
          <w:szCs w:val="22"/>
        </w:rPr>
        <w:t xml:space="preserve">werden </w:t>
      </w:r>
      <w:r w:rsidR="00163DCD" w:rsidRPr="007D6556">
        <w:rPr>
          <w:rFonts w:cs="Arial"/>
          <w:szCs w:val="22"/>
        </w:rPr>
        <w:t>neue Mitarbeiter/innen</w:t>
      </w:r>
      <w:r w:rsidR="00627ED6">
        <w:rPr>
          <w:rFonts w:cs="Arial"/>
          <w:szCs w:val="22"/>
        </w:rPr>
        <w:t xml:space="preserve"> nicht durch den Magistrat aufgefordert, ihren</w:t>
      </w:r>
      <w:r w:rsidR="00163DCD" w:rsidRPr="007D6556">
        <w:rPr>
          <w:rFonts w:cs="Arial"/>
          <w:szCs w:val="22"/>
        </w:rPr>
        <w:t xml:space="preserve"> </w:t>
      </w:r>
      <w:r w:rsidRPr="007D6556">
        <w:rPr>
          <w:rFonts w:cs="Arial"/>
          <w:szCs w:val="22"/>
        </w:rPr>
        <w:t xml:space="preserve">Wohnsitz in Bremerhaven </w:t>
      </w:r>
      <w:r w:rsidR="00627ED6">
        <w:rPr>
          <w:rFonts w:cs="Arial"/>
          <w:szCs w:val="22"/>
        </w:rPr>
        <w:t xml:space="preserve">zu </w:t>
      </w:r>
      <w:r w:rsidRPr="007D6556">
        <w:rPr>
          <w:rFonts w:cs="Arial"/>
          <w:szCs w:val="22"/>
        </w:rPr>
        <w:t>neh</w:t>
      </w:r>
      <w:r w:rsidR="00627ED6">
        <w:rPr>
          <w:rFonts w:cs="Arial"/>
          <w:szCs w:val="22"/>
        </w:rPr>
        <w:t>men</w:t>
      </w:r>
      <w:r w:rsidR="00163DCD" w:rsidRPr="007D6556">
        <w:rPr>
          <w:rFonts w:cs="Arial"/>
          <w:szCs w:val="22"/>
        </w:rPr>
        <w:t>.</w:t>
      </w:r>
    </w:p>
    <w:p w:rsidR="00F11E89" w:rsidRPr="007D6556" w:rsidRDefault="00F11E89" w:rsidP="00336951">
      <w:pPr>
        <w:ind w:left="720" w:hanging="720"/>
        <w:rPr>
          <w:rFonts w:cs="Arial"/>
          <w:szCs w:val="22"/>
        </w:rPr>
      </w:pPr>
    </w:p>
    <w:p w:rsidR="00E23C27" w:rsidRPr="007D6556" w:rsidRDefault="00FD05CE" w:rsidP="00336951">
      <w:pPr>
        <w:ind w:left="720" w:hanging="720"/>
        <w:rPr>
          <w:rFonts w:cs="Arial"/>
          <w:szCs w:val="22"/>
        </w:rPr>
      </w:pPr>
      <w:r w:rsidRPr="007D6556">
        <w:rPr>
          <w:rFonts w:cs="Arial"/>
          <w:szCs w:val="22"/>
        </w:rPr>
        <w:lastRenderedPageBreak/>
        <w:t>z</w:t>
      </w:r>
      <w:r w:rsidR="00F11E89" w:rsidRPr="007D6556">
        <w:rPr>
          <w:rFonts w:cs="Arial"/>
          <w:szCs w:val="22"/>
        </w:rPr>
        <w:t xml:space="preserve">u </w:t>
      </w:r>
      <w:bookmarkEnd w:id="5"/>
      <w:r w:rsidR="00970E6A" w:rsidRPr="007D6556">
        <w:rPr>
          <w:rFonts w:cs="Arial"/>
          <w:szCs w:val="22"/>
        </w:rPr>
        <w:t>2</w:t>
      </w:r>
      <w:r w:rsidR="00EB3A2C" w:rsidRPr="007D6556">
        <w:rPr>
          <w:rFonts w:cs="Arial"/>
          <w:szCs w:val="22"/>
        </w:rPr>
        <w:t>.</w:t>
      </w:r>
    </w:p>
    <w:p w:rsidR="00E23C27" w:rsidRPr="007D6556" w:rsidRDefault="00E23C27" w:rsidP="00E23C27">
      <w:pPr>
        <w:outlineLvl w:val="0"/>
        <w:rPr>
          <w:rFonts w:cs="Arial"/>
          <w:szCs w:val="22"/>
        </w:rPr>
      </w:pPr>
    </w:p>
    <w:p w:rsidR="00163DCD" w:rsidRPr="007D6556" w:rsidRDefault="00163DCD" w:rsidP="00163DCD">
      <w:pPr>
        <w:outlineLvl w:val="0"/>
        <w:rPr>
          <w:rFonts w:cs="Arial"/>
          <w:szCs w:val="22"/>
        </w:rPr>
      </w:pPr>
      <w:r w:rsidRPr="007D6556">
        <w:rPr>
          <w:rFonts w:cs="Arial"/>
          <w:szCs w:val="22"/>
        </w:rPr>
        <w:t>Die Geschäftsführungen der Unternehmen mit öffentlicher Beteiligung sehen es selbstverstän</w:t>
      </w:r>
      <w:r w:rsidRPr="007D6556">
        <w:rPr>
          <w:rFonts w:cs="Arial"/>
          <w:szCs w:val="22"/>
        </w:rPr>
        <w:t>d</w:t>
      </w:r>
      <w:r w:rsidRPr="007D6556">
        <w:rPr>
          <w:rFonts w:cs="Arial"/>
          <w:szCs w:val="22"/>
        </w:rPr>
        <w:t xml:space="preserve">lich gern, wenn Mitarbeiter/innen ihren Wohnsitz in Bremerhaven haben bzw. diesen nach Bremerhaven verlegen. Rechtlich ist es jedoch nicht zulässig, Mitarbeitern/innen die Wahl ihres Wohnsitzes vorzuschreiben. </w:t>
      </w:r>
    </w:p>
    <w:p w:rsidR="00163DCD" w:rsidRPr="007D6556" w:rsidRDefault="00163DCD" w:rsidP="00163DCD">
      <w:pPr>
        <w:outlineLvl w:val="0"/>
        <w:rPr>
          <w:rFonts w:cs="Arial"/>
          <w:szCs w:val="22"/>
        </w:rPr>
      </w:pPr>
    </w:p>
    <w:p w:rsidR="00970E6A" w:rsidRPr="007D6556" w:rsidRDefault="00163DCD" w:rsidP="00163DCD">
      <w:pPr>
        <w:outlineLvl w:val="0"/>
        <w:rPr>
          <w:rFonts w:cs="Arial"/>
          <w:szCs w:val="22"/>
        </w:rPr>
      </w:pPr>
      <w:r w:rsidRPr="007D6556">
        <w:rPr>
          <w:rFonts w:cs="Arial"/>
          <w:szCs w:val="22"/>
        </w:rPr>
        <w:t>Im Bereich der Klinikum Bremerhaven-</w:t>
      </w:r>
      <w:proofErr w:type="spellStart"/>
      <w:r w:rsidRPr="007D6556">
        <w:rPr>
          <w:rFonts w:cs="Arial"/>
          <w:szCs w:val="22"/>
        </w:rPr>
        <w:t>Reinkenheide</w:t>
      </w:r>
      <w:proofErr w:type="spellEnd"/>
      <w:r w:rsidRPr="007D6556">
        <w:rPr>
          <w:rFonts w:cs="Arial"/>
          <w:szCs w:val="22"/>
        </w:rPr>
        <w:t xml:space="preserve"> gGmbH wird in den Dienstverträgen von Chefärzten/innen schriftlich fixiert, dass diese ihren Wohnsitz in der Nähe des Klinikums Br</w:t>
      </w:r>
      <w:r w:rsidRPr="007D6556">
        <w:rPr>
          <w:rFonts w:cs="Arial"/>
          <w:szCs w:val="22"/>
        </w:rPr>
        <w:t>e</w:t>
      </w:r>
      <w:r w:rsidRPr="007D6556">
        <w:rPr>
          <w:rFonts w:cs="Arial"/>
          <w:szCs w:val="22"/>
        </w:rPr>
        <w:t>merhaven-</w:t>
      </w:r>
      <w:proofErr w:type="spellStart"/>
      <w:r w:rsidRPr="007D6556">
        <w:rPr>
          <w:rFonts w:cs="Arial"/>
          <w:szCs w:val="22"/>
        </w:rPr>
        <w:t>Reinkenheide</w:t>
      </w:r>
      <w:proofErr w:type="spellEnd"/>
      <w:r w:rsidRPr="007D6556">
        <w:rPr>
          <w:rFonts w:cs="Arial"/>
          <w:szCs w:val="22"/>
        </w:rPr>
        <w:t xml:space="preserve"> haben sollen, um im Bedarfsfall (beispielsweise Rufbereitschaft, etc.) die Arbeit zeitnah aufnehmen zu können. Eine Beschränkung des Wohnsitzes auf die Stadt Bremerhaven ist jedoch auch hier rechtlich nicht zulässig.</w:t>
      </w:r>
    </w:p>
    <w:p w:rsidR="00970E6A" w:rsidRPr="007D6556" w:rsidRDefault="00970E6A" w:rsidP="00E23C27">
      <w:pPr>
        <w:outlineLvl w:val="0"/>
        <w:rPr>
          <w:rFonts w:cs="Arial"/>
          <w:szCs w:val="22"/>
        </w:rPr>
      </w:pPr>
    </w:p>
    <w:p w:rsidR="00336951" w:rsidRPr="007D6556" w:rsidRDefault="00FD05CE" w:rsidP="00E23C27">
      <w:pPr>
        <w:outlineLvl w:val="0"/>
        <w:rPr>
          <w:rFonts w:cs="Arial"/>
          <w:szCs w:val="22"/>
        </w:rPr>
      </w:pPr>
      <w:r w:rsidRPr="007D6556">
        <w:rPr>
          <w:rFonts w:cs="Arial"/>
          <w:szCs w:val="22"/>
        </w:rPr>
        <w:t xml:space="preserve">zu </w:t>
      </w:r>
      <w:r w:rsidR="00970E6A" w:rsidRPr="007D6556">
        <w:rPr>
          <w:rFonts w:cs="Arial"/>
          <w:szCs w:val="22"/>
        </w:rPr>
        <w:t>3</w:t>
      </w:r>
      <w:r w:rsidR="00EB3A2C" w:rsidRPr="007D6556">
        <w:rPr>
          <w:rFonts w:cs="Arial"/>
          <w:szCs w:val="22"/>
        </w:rPr>
        <w:t>.</w:t>
      </w:r>
    </w:p>
    <w:p w:rsidR="00521811" w:rsidRPr="007D6556" w:rsidRDefault="00521811" w:rsidP="00E23C27">
      <w:pPr>
        <w:outlineLvl w:val="0"/>
        <w:rPr>
          <w:rFonts w:cs="Arial"/>
          <w:szCs w:val="22"/>
        </w:rPr>
      </w:pPr>
    </w:p>
    <w:p w:rsidR="00163DCD" w:rsidRPr="007D6556" w:rsidRDefault="00163DCD" w:rsidP="00163DCD">
      <w:pPr>
        <w:rPr>
          <w:rFonts w:cs="Arial"/>
          <w:szCs w:val="22"/>
        </w:rPr>
      </w:pPr>
      <w:r w:rsidRPr="007D6556">
        <w:rPr>
          <w:rFonts w:cs="Arial"/>
          <w:szCs w:val="22"/>
        </w:rPr>
        <w:t>15 Geschäftsführer/innen bzw. Betriebsleiter/innen haben ihren Wohnsitz im Land Br</w:t>
      </w:r>
      <w:r w:rsidRPr="007D6556">
        <w:rPr>
          <w:rFonts w:cs="Arial"/>
          <w:szCs w:val="22"/>
        </w:rPr>
        <w:t>e</w:t>
      </w:r>
      <w:r w:rsidRPr="007D6556">
        <w:rPr>
          <w:rFonts w:cs="Arial"/>
          <w:szCs w:val="22"/>
        </w:rPr>
        <w:t>men, davon haben 14 Geschäftsführer/innen bzw. Betriebsleiter/innen ihren Wohnsitz in Breme</w:t>
      </w:r>
      <w:r w:rsidRPr="007D6556">
        <w:rPr>
          <w:rFonts w:cs="Arial"/>
          <w:szCs w:val="22"/>
        </w:rPr>
        <w:t>r</w:t>
      </w:r>
      <w:r w:rsidRPr="007D6556">
        <w:rPr>
          <w:rFonts w:cs="Arial"/>
          <w:szCs w:val="22"/>
        </w:rPr>
        <w:t>haven. Weitere 7 Geschäftsführer/innen bzw. Betriebsleiter/innen haben ihren Wohnsitz auße</w:t>
      </w:r>
      <w:r w:rsidRPr="007D6556">
        <w:rPr>
          <w:rFonts w:cs="Arial"/>
          <w:szCs w:val="22"/>
        </w:rPr>
        <w:t>r</w:t>
      </w:r>
      <w:r w:rsidRPr="007D6556">
        <w:rPr>
          <w:rFonts w:cs="Arial"/>
          <w:szCs w:val="22"/>
        </w:rPr>
        <w:t>halb des Landes Br</w:t>
      </w:r>
      <w:r w:rsidRPr="007D6556">
        <w:rPr>
          <w:rFonts w:cs="Arial"/>
          <w:szCs w:val="22"/>
        </w:rPr>
        <w:t>e</w:t>
      </w:r>
      <w:r w:rsidRPr="007D6556">
        <w:rPr>
          <w:rFonts w:cs="Arial"/>
          <w:szCs w:val="22"/>
        </w:rPr>
        <w:t>men.</w:t>
      </w:r>
    </w:p>
    <w:p w:rsidR="00970E6A" w:rsidRPr="007D6556" w:rsidRDefault="00970E6A" w:rsidP="00E23C27">
      <w:pPr>
        <w:outlineLvl w:val="0"/>
        <w:rPr>
          <w:rFonts w:cs="Arial"/>
          <w:szCs w:val="22"/>
        </w:rPr>
      </w:pPr>
    </w:p>
    <w:p w:rsidR="00970E6A" w:rsidRPr="007D6556" w:rsidRDefault="00970E6A" w:rsidP="00E23C27">
      <w:pPr>
        <w:outlineLvl w:val="0"/>
        <w:rPr>
          <w:rFonts w:cs="Arial"/>
          <w:szCs w:val="22"/>
        </w:rPr>
      </w:pPr>
    </w:p>
    <w:p w:rsidR="00970E6A" w:rsidRPr="007D6556" w:rsidRDefault="00970E6A" w:rsidP="00E23C27">
      <w:pPr>
        <w:outlineLvl w:val="0"/>
        <w:rPr>
          <w:rFonts w:cs="Arial"/>
          <w:szCs w:val="22"/>
        </w:rPr>
      </w:pPr>
    </w:p>
    <w:p w:rsidR="00163DCD" w:rsidRPr="007D6556" w:rsidRDefault="00163DCD" w:rsidP="00E23C27">
      <w:pPr>
        <w:outlineLvl w:val="0"/>
        <w:rPr>
          <w:rFonts w:cs="Arial"/>
          <w:szCs w:val="22"/>
        </w:rPr>
      </w:pPr>
    </w:p>
    <w:p w:rsidR="00163DCD" w:rsidRPr="007D6556" w:rsidRDefault="00163DCD" w:rsidP="00E23C27">
      <w:pPr>
        <w:outlineLvl w:val="0"/>
        <w:rPr>
          <w:rFonts w:cs="Arial"/>
          <w:szCs w:val="22"/>
        </w:rPr>
      </w:pPr>
    </w:p>
    <w:p w:rsidR="00336951" w:rsidRPr="007D6556" w:rsidRDefault="00336951" w:rsidP="00E23C27">
      <w:pPr>
        <w:outlineLvl w:val="0"/>
        <w:rPr>
          <w:rFonts w:cs="Arial"/>
          <w:szCs w:val="22"/>
        </w:rPr>
      </w:pPr>
    </w:p>
    <w:p w:rsidR="00E23C27" w:rsidRPr="007D6556" w:rsidRDefault="00163DCD" w:rsidP="00E23C27">
      <w:pPr>
        <w:outlineLvl w:val="0"/>
        <w:rPr>
          <w:rFonts w:cs="Arial"/>
          <w:szCs w:val="22"/>
        </w:rPr>
      </w:pPr>
      <w:r w:rsidRPr="007D6556">
        <w:rPr>
          <w:rFonts w:cs="Arial"/>
          <w:szCs w:val="22"/>
        </w:rPr>
        <w:t>Paul Bödeker</w:t>
      </w:r>
    </w:p>
    <w:p w:rsidR="00E23C27" w:rsidRPr="007D6556" w:rsidRDefault="00163DCD" w:rsidP="00E23C27">
      <w:pPr>
        <w:rPr>
          <w:szCs w:val="22"/>
        </w:rPr>
      </w:pPr>
      <w:r w:rsidRPr="007D6556">
        <w:rPr>
          <w:rFonts w:cs="Arial"/>
          <w:szCs w:val="22"/>
        </w:rPr>
        <w:t>B</w:t>
      </w:r>
      <w:r w:rsidR="00E23C27" w:rsidRPr="007D6556">
        <w:rPr>
          <w:rFonts w:cs="Arial"/>
          <w:szCs w:val="22"/>
        </w:rPr>
        <w:t>ürgermeister</w:t>
      </w:r>
    </w:p>
    <w:p w:rsidR="00E23C27" w:rsidRPr="007D6556" w:rsidRDefault="00E23C27" w:rsidP="00E23C27">
      <w:pPr>
        <w:spacing w:line="360" w:lineRule="auto"/>
        <w:rPr>
          <w:rFonts w:ascii="Verdana" w:hAnsi="Verdana" w:cs="Arial"/>
          <w:szCs w:val="22"/>
        </w:rPr>
      </w:pPr>
    </w:p>
    <w:sectPr w:rsidR="00E23C27" w:rsidRPr="007D6556">
      <w:headerReference w:type="even" r:id="rId8"/>
      <w:headerReference w:type="default" r:id="rId9"/>
      <w:footerReference w:type="even" r:id="rId10"/>
      <w:footerReference w:type="default" r:id="rId11"/>
      <w:headerReference w:type="first" r:id="rId12"/>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02EE" w:rsidRDefault="000202EE">
      <w:r>
        <w:separator/>
      </w:r>
    </w:p>
  </w:endnote>
  <w:endnote w:type="continuationSeparator" w:id="0">
    <w:p w:rsidR="000202EE" w:rsidRDefault="00020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02EE" w:rsidRDefault="000202EE">
      <w:r>
        <w:separator/>
      </w:r>
    </w:p>
  </w:footnote>
  <w:footnote w:type="continuationSeparator" w:id="0">
    <w:p w:rsidR="000202EE" w:rsidRDefault="00020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307373" w:rsidRDefault="00673EA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E02713">
      <w:rPr>
        <w:rStyle w:val="Seitenzahl"/>
        <w:rFonts w:cs="Arial"/>
        <w:noProof/>
        <w:szCs w:val="22"/>
      </w:rPr>
      <w:t>2</w:t>
    </w:r>
    <w:r w:rsidRPr="00307373">
      <w:rPr>
        <w:rStyle w:val="Seitenzahl"/>
        <w:rFonts w:cs="Arial"/>
        <w:szCs w:val="22"/>
      </w:rPr>
      <w:fldChar w:fldCharType="end"/>
    </w:r>
    <w:r>
      <w:rPr>
        <w:rFonts w:cs="Arial"/>
        <w:szCs w:val="22"/>
      </w:rPr>
      <w:t xml:space="preserve"> -</w:t>
    </w:r>
  </w:p>
  <w:p w:rsidR="00673EAF" w:rsidRDefault="00673EA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65426"/>
    <w:multiLevelType w:val="hybridMultilevel"/>
    <w:tmpl w:val="1D3CD42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2" w15:restartNumberingAfterBreak="0">
    <w:nsid w:val="765D2F9B"/>
    <w:multiLevelType w:val="hybridMultilevel"/>
    <w:tmpl w:val="2480AE7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202EE"/>
    <w:rsid w:val="000301D5"/>
    <w:rsid w:val="00062154"/>
    <w:rsid w:val="000947FF"/>
    <w:rsid w:val="000B58BE"/>
    <w:rsid w:val="000C7678"/>
    <w:rsid w:val="000D3745"/>
    <w:rsid w:val="000D404C"/>
    <w:rsid w:val="000F7961"/>
    <w:rsid w:val="00135FED"/>
    <w:rsid w:val="00157020"/>
    <w:rsid w:val="00162F6C"/>
    <w:rsid w:val="00163DCD"/>
    <w:rsid w:val="001722AA"/>
    <w:rsid w:val="00177529"/>
    <w:rsid w:val="0018234F"/>
    <w:rsid w:val="0018572E"/>
    <w:rsid w:val="001A45FA"/>
    <w:rsid w:val="001B27BF"/>
    <w:rsid w:val="001C2B9D"/>
    <w:rsid w:val="001D2BDF"/>
    <w:rsid w:val="00205FDC"/>
    <w:rsid w:val="00216D6B"/>
    <w:rsid w:val="002274CD"/>
    <w:rsid w:val="0025246A"/>
    <w:rsid w:val="00254D2B"/>
    <w:rsid w:val="002858DA"/>
    <w:rsid w:val="00290A15"/>
    <w:rsid w:val="002A0D1B"/>
    <w:rsid w:val="002B6533"/>
    <w:rsid w:val="002E30B1"/>
    <w:rsid w:val="002E3930"/>
    <w:rsid w:val="00307373"/>
    <w:rsid w:val="00336951"/>
    <w:rsid w:val="00343594"/>
    <w:rsid w:val="00380FAD"/>
    <w:rsid w:val="003924CF"/>
    <w:rsid w:val="003A78C3"/>
    <w:rsid w:val="003D1405"/>
    <w:rsid w:val="003D16D8"/>
    <w:rsid w:val="003D36B8"/>
    <w:rsid w:val="003D75E8"/>
    <w:rsid w:val="004011BE"/>
    <w:rsid w:val="00405C76"/>
    <w:rsid w:val="00412BA5"/>
    <w:rsid w:val="0042694A"/>
    <w:rsid w:val="004275D7"/>
    <w:rsid w:val="0043705F"/>
    <w:rsid w:val="00445899"/>
    <w:rsid w:val="00456D09"/>
    <w:rsid w:val="004754DF"/>
    <w:rsid w:val="00480FF4"/>
    <w:rsid w:val="004A3C6B"/>
    <w:rsid w:val="004A474C"/>
    <w:rsid w:val="004C47E4"/>
    <w:rsid w:val="004C7FA6"/>
    <w:rsid w:val="004E12B5"/>
    <w:rsid w:val="004E4C5C"/>
    <w:rsid w:val="004E4D2E"/>
    <w:rsid w:val="00504523"/>
    <w:rsid w:val="00511D9A"/>
    <w:rsid w:val="00516D91"/>
    <w:rsid w:val="00521811"/>
    <w:rsid w:val="005218C1"/>
    <w:rsid w:val="00542D66"/>
    <w:rsid w:val="0055076C"/>
    <w:rsid w:val="0055467B"/>
    <w:rsid w:val="0057342C"/>
    <w:rsid w:val="00594207"/>
    <w:rsid w:val="005A5FD8"/>
    <w:rsid w:val="005B4C6A"/>
    <w:rsid w:val="005B61D5"/>
    <w:rsid w:val="006240FC"/>
    <w:rsid w:val="00627629"/>
    <w:rsid w:val="00627ED6"/>
    <w:rsid w:val="00643661"/>
    <w:rsid w:val="00647355"/>
    <w:rsid w:val="006503C7"/>
    <w:rsid w:val="0065567D"/>
    <w:rsid w:val="00667AB4"/>
    <w:rsid w:val="00673EAF"/>
    <w:rsid w:val="006774DD"/>
    <w:rsid w:val="00680A1B"/>
    <w:rsid w:val="006931EA"/>
    <w:rsid w:val="0069362F"/>
    <w:rsid w:val="006C683E"/>
    <w:rsid w:val="006D349A"/>
    <w:rsid w:val="006E0ACB"/>
    <w:rsid w:val="006E6BB5"/>
    <w:rsid w:val="006F34B7"/>
    <w:rsid w:val="00702DF7"/>
    <w:rsid w:val="0074510D"/>
    <w:rsid w:val="00746056"/>
    <w:rsid w:val="00747C52"/>
    <w:rsid w:val="00753131"/>
    <w:rsid w:val="007C72A4"/>
    <w:rsid w:val="007D3EB1"/>
    <w:rsid w:val="007D6556"/>
    <w:rsid w:val="00811ADE"/>
    <w:rsid w:val="008323A4"/>
    <w:rsid w:val="00840CE8"/>
    <w:rsid w:val="00841BEF"/>
    <w:rsid w:val="00863A83"/>
    <w:rsid w:val="0087491D"/>
    <w:rsid w:val="008852E0"/>
    <w:rsid w:val="008C3F09"/>
    <w:rsid w:val="0092669E"/>
    <w:rsid w:val="009306CC"/>
    <w:rsid w:val="009364CC"/>
    <w:rsid w:val="00943221"/>
    <w:rsid w:val="00957FC0"/>
    <w:rsid w:val="00970E6A"/>
    <w:rsid w:val="00974131"/>
    <w:rsid w:val="00981D1E"/>
    <w:rsid w:val="009A1708"/>
    <w:rsid w:val="009A4FD0"/>
    <w:rsid w:val="009C0BA6"/>
    <w:rsid w:val="009D3DD5"/>
    <w:rsid w:val="00A11B42"/>
    <w:rsid w:val="00A32CDD"/>
    <w:rsid w:val="00A3430C"/>
    <w:rsid w:val="00A4737E"/>
    <w:rsid w:val="00A84926"/>
    <w:rsid w:val="00A947BC"/>
    <w:rsid w:val="00A97374"/>
    <w:rsid w:val="00B26E69"/>
    <w:rsid w:val="00B41E34"/>
    <w:rsid w:val="00B512B0"/>
    <w:rsid w:val="00B53E24"/>
    <w:rsid w:val="00B60447"/>
    <w:rsid w:val="00B81A00"/>
    <w:rsid w:val="00B828D6"/>
    <w:rsid w:val="00BD06B9"/>
    <w:rsid w:val="00BE3155"/>
    <w:rsid w:val="00BF0697"/>
    <w:rsid w:val="00C00A27"/>
    <w:rsid w:val="00C0711A"/>
    <w:rsid w:val="00C22639"/>
    <w:rsid w:val="00C35A99"/>
    <w:rsid w:val="00C36818"/>
    <w:rsid w:val="00C37464"/>
    <w:rsid w:val="00C520F7"/>
    <w:rsid w:val="00C577AC"/>
    <w:rsid w:val="00C60A97"/>
    <w:rsid w:val="00C772A3"/>
    <w:rsid w:val="00C8606D"/>
    <w:rsid w:val="00C94676"/>
    <w:rsid w:val="00C9525B"/>
    <w:rsid w:val="00CA37CA"/>
    <w:rsid w:val="00CB39C3"/>
    <w:rsid w:val="00CB5A43"/>
    <w:rsid w:val="00CD2394"/>
    <w:rsid w:val="00CD52D4"/>
    <w:rsid w:val="00CE104A"/>
    <w:rsid w:val="00CE64CA"/>
    <w:rsid w:val="00D1225A"/>
    <w:rsid w:val="00D15A61"/>
    <w:rsid w:val="00D442E5"/>
    <w:rsid w:val="00D525F9"/>
    <w:rsid w:val="00D60EF5"/>
    <w:rsid w:val="00D61906"/>
    <w:rsid w:val="00D7419A"/>
    <w:rsid w:val="00D75F2E"/>
    <w:rsid w:val="00D91CA1"/>
    <w:rsid w:val="00DB139B"/>
    <w:rsid w:val="00DB283A"/>
    <w:rsid w:val="00DB7148"/>
    <w:rsid w:val="00DC1308"/>
    <w:rsid w:val="00DD16B4"/>
    <w:rsid w:val="00DE4359"/>
    <w:rsid w:val="00DF099A"/>
    <w:rsid w:val="00E02713"/>
    <w:rsid w:val="00E23C27"/>
    <w:rsid w:val="00E25CA6"/>
    <w:rsid w:val="00E4660B"/>
    <w:rsid w:val="00E54AB6"/>
    <w:rsid w:val="00E54CD3"/>
    <w:rsid w:val="00E644A8"/>
    <w:rsid w:val="00E94032"/>
    <w:rsid w:val="00EA4ABF"/>
    <w:rsid w:val="00EA746D"/>
    <w:rsid w:val="00EB0024"/>
    <w:rsid w:val="00EB0431"/>
    <w:rsid w:val="00EB3A2C"/>
    <w:rsid w:val="00EB49F3"/>
    <w:rsid w:val="00EB5BB5"/>
    <w:rsid w:val="00EB6BEA"/>
    <w:rsid w:val="00EE4CBB"/>
    <w:rsid w:val="00EF7AA6"/>
    <w:rsid w:val="00F02905"/>
    <w:rsid w:val="00F05C66"/>
    <w:rsid w:val="00F06DFB"/>
    <w:rsid w:val="00F11E89"/>
    <w:rsid w:val="00F171F8"/>
    <w:rsid w:val="00F17912"/>
    <w:rsid w:val="00F32464"/>
    <w:rsid w:val="00F44AA3"/>
    <w:rsid w:val="00F63D0A"/>
    <w:rsid w:val="00F676C0"/>
    <w:rsid w:val="00F835EB"/>
    <w:rsid w:val="00F96A66"/>
    <w:rsid w:val="00FB78E8"/>
    <w:rsid w:val="00FD05CE"/>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34555C-AD33-4441-A4E6-6883EA89F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link w:val="SprechblasentextZchn"/>
    <w:rsid w:val="00FD05CE"/>
    <w:rPr>
      <w:rFonts w:ascii="Tahoma" w:hAnsi="Tahoma" w:cs="Tahoma"/>
      <w:sz w:val="16"/>
      <w:szCs w:val="16"/>
    </w:rPr>
  </w:style>
  <w:style w:type="character" w:customStyle="1" w:styleId="SprechblasentextZchn">
    <w:name w:val="Sprechblasentext Zchn"/>
    <w:link w:val="Sprechblasentext"/>
    <w:rsid w:val="00FD05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26025">
      <w:bodyDiv w:val="1"/>
      <w:marLeft w:val="0"/>
      <w:marRight w:val="0"/>
      <w:marTop w:val="0"/>
      <w:marBottom w:val="0"/>
      <w:divBdr>
        <w:top w:val="none" w:sz="0" w:space="0" w:color="auto"/>
        <w:left w:val="none" w:sz="0" w:space="0" w:color="auto"/>
        <w:bottom w:val="none" w:sz="0" w:space="0" w:color="auto"/>
        <w:right w:val="none" w:sz="0" w:space="0" w:color="auto"/>
      </w:divBdr>
    </w:div>
    <w:div w:id="139303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2</Pages>
  <Words>376</Words>
  <Characters>2374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2017-11-21T07:20:00Z</cp:lastPrinted>
  <dcterms:created xsi:type="dcterms:W3CDTF">2021-12-26T12:01:00Z</dcterms:created>
  <dcterms:modified xsi:type="dcterms:W3CDTF">2021-12-26T12:01:00Z</dcterms:modified>
</cp:coreProperties>
</file>