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DB6137">
              <w:t>08.08.2008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456D09">
            <w:r w:rsidRPr="0069362F">
              <w:t xml:space="preserve">Bremerhaven, </w:t>
            </w:r>
            <w:r w:rsidR="00281633">
              <w:t>05.11.2008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084519">
              <w:rPr>
                <w:b/>
                <w:sz w:val="24"/>
                <w:szCs w:val="24"/>
              </w:rPr>
              <w:t xml:space="preserve">StVV </w:t>
            </w:r>
            <w:r w:rsidR="009C0BA6" w:rsidRPr="003D1405">
              <w:rPr>
                <w:b/>
                <w:sz w:val="24"/>
                <w:szCs w:val="24"/>
              </w:rPr>
              <w:t xml:space="preserve"> </w:t>
            </w:r>
            <w:r w:rsidR="00DB6137">
              <w:rPr>
                <w:b/>
                <w:sz w:val="24"/>
                <w:szCs w:val="24"/>
              </w:rPr>
              <w:t xml:space="preserve">MIT-AF </w:t>
            </w:r>
            <w:r w:rsidR="006D7133">
              <w:rPr>
                <w:b/>
                <w:sz w:val="24"/>
                <w:szCs w:val="24"/>
              </w:rPr>
              <w:t xml:space="preserve"> </w:t>
            </w:r>
            <w:r w:rsidR="006D7133" w:rsidRPr="00D5099F">
              <w:rPr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="006D7133" w:rsidRPr="00D5099F">
              <w:rPr>
                <w:b/>
                <w:sz w:val="24"/>
                <w:szCs w:val="24"/>
              </w:rPr>
              <w:instrText xml:space="preserve"> FORMTEXT </w:instrText>
            </w:r>
            <w:r w:rsidR="006B308A" w:rsidRPr="00D5099F">
              <w:rPr>
                <w:b/>
                <w:sz w:val="24"/>
                <w:szCs w:val="24"/>
              </w:rPr>
            </w:r>
            <w:r w:rsidR="006D7133" w:rsidRPr="00D5099F">
              <w:rPr>
                <w:b/>
                <w:sz w:val="24"/>
                <w:szCs w:val="24"/>
              </w:rPr>
              <w:fldChar w:fldCharType="separate"/>
            </w:r>
            <w:r w:rsidR="00084519">
              <w:rPr>
                <w:b/>
                <w:noProof/>
                <w:sz w:val="24"/>
                <w:szCs w:val="24"/>
              </w:rPr>
              <w:t>68</w:t>
            </w:r>
            <w:r w:rsidR="006D7133" w:rsidRPr="00D5099F">
              <w:rPr>
                <w:b/>
                <w:sz w:val="24"/>
                <w:szCs w:val="24"/>
              </w:rPr>
              <w:fldChar w:fldCharType="end"/>
            </w:r>
            <w:bookmarkEnd w:id="0"/>
            <w:r w:rsidR="006D7133">
              <w:rPr>
                <w:b/>
                <w:sz w:val="24"/>
                <w:szCs w:val="24"/>
              </w:rPr>
              <w:t>/2</w:t>
            </w:r>
            <w:r w:rsidR="00DB6137">
              <w:rPr>
                <w:b/>
                <w:sz w:val="24"/>
                <w:szCs w:val="24"/>
              </w:rPr>
              <w:t>008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D5099F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084519">
              <w:rPr>
                <w:rFonts w:cs="Arial"/>
                <w:sz w:val="24"/>
                <w:szCs w:val="24"/>
              </w:rPr>
              <w:t>68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D5099F">
              <w:rPr>
                <w:rFonts w:cs="Arial"/>
                <w:sz w:val="24"/>
                <w:szCs w:val="24"/>
              </w:rPr>
              <w:t xml:space="preserve"> Fraktion/Gruppe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084519">
              <w:rPr>
                <w:rFonts w:cs="Arial"/>
                <w:sz w:val="24"/>
                <w:szCs w:val="24"/>
              </w:rPr>
              <w:t>Bündnis 90/Die Grünen</w:t>
            </w:r>
          </w:p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084519">
              <w:rPr>
                <w:rFonts w:cs="Arial"/>
                <w:sz w:val="24"/>
                <w:szCs w:val="24"/>
              </w:rPr>
              <w:t>23.10.2008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084519">
              <w:rPr>
                <w:b/>
                <w:sz w:val="24"/>
                <w:szCs w:val="24"/>
              </w:rPr>
              <w:t>Wochenmarkt in Lehe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3074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Borders>
              <w:right w:val="single" w:sz="4" w:space="0" w:color="auto"/>
            </w:tcBorders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BA6" w:rsidRPr="004A3C6B" w:rsidRDefault="006D7133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>
              <w:rPr>
                <w:b/>
                <w:sz w:val="24"/>
                <w:szCs w:val="24"/>
              </w:rPr>
              <w:instrText xml:space="preserve"> FORMTEXT </w:instrText>
            </w:r>
            <w:r w:rsidR="006B308A" w:rsidRPr="006D7133"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 w:rsidR="00611641">
              <w:rPr>
                <w:b/>
                <w:noProof/>
                <w:sz w:val="24"/>
                <w:szCs w:val="24"/>
              </w:rPr>
              <w:t>ja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3443" w:type="dxa"/>
            <w:tcBorders>
              <w:left w:val="single" w:sz="4" w:space="0" w:color="auto"/>
            </w:tcBorders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DB6137">
              <w:rPr>
                <w:snapToGrid w:val="0"/>
              </w:rPr>
              <w:t>0</w:t>
            </w:r>
          </w:p>
        </w:tc>
      </w:tr>
    </w:tbl>
    <w:p w:rsidR="00E54AB6" w:rsidRPr="0069362F" w:rsidRDefault="00E54AB6" w:rsidP="0069362F"/>
    <w:p w:rsidR="00F676C0" w:rsidRPr="00DB6137" w:rsidRDefault="00DB6137" w:rsidP="0069362F">
      <w:pPr>
        <w:rPr>
          <w:vanish/>
          <w:color w:val="FF0000"/>
        </w:rPr>
      </w:pPr>
      <w:r w:rsidRPr="00DB6137">
        <w:rPr>
          <w:vanish/>
          <w:color w:val="FF0000"/>
        </w:rPr>
        <w:t xml:space="preserve">@-&gt;  </w:t>
      </w:r>
    </w:p>
    <w:p w:rsidR="00DB6137" w:rsidRDefault="00DB6137">
      <w:bookmarkStart w:id="2" w:name="VLGBeschlText__START__23431"/>
      <w:bookmarkEnd w:id="2"/>
      <w:r w:rsidRPr="00DB6137">
        <w:rPr>
          <w:vanish/>
        </w:rPr>
        <w:t xml:space="preserve"> </w:t>
      </w:r>
    </w:p>
    <w:p w:rsidR="00084519" w:rsidRPr="00084519" w:rsidRDefault="00283410" w:rsidP="00283410">
      <w:pPr>
        <w:numPr>
          <w:ilvl w:val="0"/>
          <w:numId w:val="1"/>
        </w:numPr>
        <w:tabs>
          <w:tab w:val="clear" w:pos="1080"/>
          <w:tab w:val="num" w:pos="480"/>
        </w:tabs>
        <w:ind w:left="480" w:hanging="480"/>
        <w:jc w:val="left"/>
      </w:pPr>
      <w:r>
        <w:rPr>
          <w:b/>
        </w:rPr>
        <w:t>Die Anfrage lautet:</w:t>
      </w:r>
      <w:r>
        <w:rPr>
          <w:b/>
        </w:rPr>
        <w:br/>
      </w:r>
      <w:r w:rsidR="00843A7B">
        <w:rPr>
          <w:b/>
        </w:rPr>
        <w:br/>
      </w:r>
      <w:r w:rsidR="00843A7B" w:rsidRPr="00843A7B">
        <w:t>Die Koalition von SPD und CDU hat den SprecherInnen der Stadtteilkonferenz Lehe zug</w:t>
      </w:r>
      <w:r w:rsidR="00843A7B" w:rsidRPr="00843A7B">
        <w:t>e</w:t>
      </w:r>
      <w:r w:rsidR="00843A7B" w:rsidRPr="00843A7B">
        <w:t>sagt, mit den VertreterInnen des Wochenmarktes in Lehe über Probleme und Lösung</w:t>
      </w:r>
      <w:r w:rsidR="00843A7B" w:rsidRPr="00843A7B">
        <w:t>s</w:t>
      </w:r>
      <w:r w:rsidR="00843A7B" w:rsidRPr="00843A7B">
        <w:t>möglichkeiten zu sprechen.</w:t>
      </w:r>
      <w:r w:rsidR="00843A7B" w:rsidRPr="00843A7B">
        <w:br/>
      </w:r>
      <w:r w:rsidR="00843A7B">
        <w:br/>
        <w:t>Wir fragen den Magistrat:</w:t>
      </w:r>
      <w:r w:rsidR="00843A7B">
        <w:br/>
      </w:r>
      <w:r w:rsidRPr="00843A7B">
        <w:br/>
      </w:r>
      <w:r w:rsidR="00084519" w:rsidRPr="00843A7B">
        <w:t>1. Wurden mit den MarktbeschickerInnen des Wochenmarktes in Lehe Gespräche über</w:t>
      </w:r>
      <w:r w:rsidR="00084519" w:rsidRPr="00843A7B">
        <w:br/>
      </w:r>
      <w:r w:rsidR="00084519">
        <w:t xml:space="preserve">    die Probleme des Standortes geführt und über Lösungsmöglichkeiten </w:t>
      </w:r>
      <w:r w:rsidR="00DF4497">
        <w:t>g</w:t>
      </w:r>
      <w:r w:rsidR="00084519">
        <w:t>esprochen?</w:t>
      </w:r>
      <w:r w:rsidR="00084519">
        <w:br/>
        <w:t>2. Wenn ja, zu welchen Ergebnissen führten diese Gespräche? Wenn nein, warum wu</w:t>
      </w:r>
      <w:r w:rsidR="00084519">
        <w:t>r</w:t>
      </w:r>
      <w:r w:rsidR="00084519">
        <w:t>de</w:t>
      </w:r>
      <w:r w:rsidR="00084519">
        <w:br/>
        <w:t xml:space="preserve">    das zugesagte Gespräch nicht geführt?</w:t>
      </w:r>
    </w:p>
    <w:p w:rsidR="00283410" w:rsidRPr="00084519" w:rsidRDefault="00283410" w:rsidP="00283410"/>
    <w:p w:rsidR="00283410" w:rsidRPr="00084519" w:rsidRDefault="00283410" w:rsidP="00283410"/>
    <w:p w:rsidR="00283410" w:rsidRPr="00084519" w:rsidRDefault="00283410" w:rsidP="00084519">
      <w:pPr>
        <w:numPr>
          <w:ilvl w:val="0"/>
          <w:numId w:val="1"/>
        </w:numPr>
        <w:tabs>
          <w:tab w:val="clear" w:pos="1080"/>
          <w:tab w:val="num" w:pos="480"/>
        </w:tabs>
        <w:ind w:left="480" w:hanging="480"/>
        <w:jc w:val="left"/>
      </w:pPr>
      <w:r>
        <w:rPr>
          <w:b/>
        </w:rPr>
        <w:t xml:space="preserve">Der Magistrat hat in seiner Sitzung am </w:t>
      </w:r>
      <w:r w:rsidR="00084519">
        <w:rPr>
          <w:b/>
        </w:rPr>
        <w:t>0</w:t>
      </w:r>
      <w:r w:rsidR="00281633">
        <w:rPr>
          <w:b/>
        </w:rPr>
        <w:t>5</w:t>
      </w:r>
      <w:r w:rsidR="00084519">
        <w:rPr>
          <w:b/>
        </w:rPr>
        <w:t>.11.2008</w:t>
      </w:r>
      <w:r>
        <w:rPr>
          <w:b/>
        </w:rPr>
        <w:t xml:space="preserve"> beschlossen, die Anfrage wie folgt zu b</w:t>
      </w:r>
      <w:r>
        <w:rPr>
          <w:b/>
        </w:rPr>
        <w:t>e</w:t>
      </w:r>
      <w:r>
        <w:rPr>
          <w:b/>
        </w:rPr>
        <w:t>antworten:</w:t>
      </w:r>
      <w:r>
        <w:rPr>
          <w:b/>
        </w:rPr>
        <w:br/>
      </w:r>
      <w:r>
        <w:rPr>
          <w:b/>
        </w:rPr>
        <w:br/>
      </w:r>
      <w:r w:rsidR="00084519" w:rsidRPr="00084519">
        <w:t xml:space="preserve">Zu 1: </w:t>
      </w:r>
      <w:r w:rsidR="00084519">
        <w:t>Die Verwaltung hat mit der Großmarkt GmbH Gespräche geführt und der Gesel</w:t>
      </w:r>
      <w:r w:rsidR="00084519">
        <w:t>l</w:t>
      </w:r>
      <w:r w:rsidR="00DF4497">
        <w:t>-</w:t>
      </w:r>
      <w:r w:rsidR="00446B6E">
        <w:br/>
        <w:t xml:space="preserve">         </w:t>
      </w:r>
      <w:r w:rsidR="00084519">
        <w:t xml:space="preserve">schaft den Beschluss der Stadtverordnetenversammlung vom 5.12.2007 zum </w:t>
      </w:r>
      <w:r w:rsidR="00446B6E">
        <w:br/>
        <w:t xml:space="preserve">         </w:t>
      </w:r>
      <w:r w:rsidR="00084519">
        <w:t>Leher Wochenmarkt übergeben.</w:t>
      </w:r>
      <w:r w:rsidR="00084519">
        <w:br/>
      </w:r>
      <w:r w:rsidR="00446B6E">
        <w:t xml:space="preserve">         </w:t>
      </w:r>
      <w:r w:rsidR="00084519">
        <w:t>Für die Durchführung der Wochenmärkte ist die Großmarkt GmbH laut Vertrag mit</w:t>
      </w:r>
      <w:r w:rsidR="00446B6E">
        <w:br/>
        <w:t xml:space="preserve">        </w:t>
      </w:r>
      <w:r w:rsidR="00084519">
        <w:t xml:space="preserve"> der Stadt Bremerhaven verantwortlich.</w:t>
      </w:r>
      <w:r w:rsidR="00084519">
        <w:br/>
      </w:r>
      <w:r w:rsidR="00084519">
        <w:br/>
        <w:t>Zu 2: Die Gespräche mit der Großmarkt GmbH bezogen sich auf die Nutzung des Ernst-</w:t>
      </w:r>
      <w:r w:rsidR="00446B6E">
        <w:br/>
        <w:t xml:space="preserve">         </w:t>
      </w:r>
      <w:r w:rsidR="00084519">
        <w:t>Reuter-Platzes. Der Aufbau des Marktes wurde so verändert, dass noch Parkmö</w:t>
      </w:r>
      <w:r w:rsidR="00084519">
        <w:t>g</w:t>
      </w:r>
      <w:r w:rsidR="00617C75">
        <w:t>-</w:t>
      </w:r>
      <w:r w:rsidR="00281633">
        <w:br/>
        <w:t xml:space="preserve">         </w:t>
      </w:r>
      <w:r w:rsidR="00084519">
        <w:t>lichkeiten auf dem Platz verbleiben.</w:t>
      </w:r>
      <w:r w:rsidR="00084519">
        <w:br/>
      </w:r>
      <w:r w:rsidR="00446B6E">
        <w:t xml:space="preserve">         </w:t>
      </w:r>
      <w:r w:rsidR="00084519">
        <w:t>Diese Neuordnung wurde nach Mitteilung der Großmarkt GmbH von den Kunden</w:t>
      </w:r>
      <w:r w:rsidR="00446B6E">
        <w:br/>
        <w:t xml:space="preserve">        </w:t>
      </w:r>
      <w:r w:rsidR="00084519">
        <w:t xml:space="preserve"> und den </w:t>
      </w:r>
      <w:r w:rsidR="00446B6E">
        <w:t>Marktbeschickern angenommen.</w:t>
      </w:r>
    </w:p>
    <w:p w:rsidR="00283410" w:rsidRPr="00084519" w:rsidRDefault="00283410" w:rsidP="0069362F"/>
    <w:p w:rsidR="00800D41" w:rsidRDefault="00800D41" w:rsidP="0069362F"/>
    <w:p w:rsidR="00800D41" w:rsidRDefault="00800D41" w:rsidP="0069362F">
      <w:bookmarkStart w:id="3" w:name="VLGBeschlText__END__23431"/>
      <w:bookmarkEnd w:id="3"/>
    </w:p>
    <w:p w:rsidR="00800D41" w:rsidRDefault="00800D41" w:rsidP="0069362F"/>
    <w:p w:rsidR="00800D41" w:rsidRDefault="00800D41" w:rsidP="0069362F"/>
    <w:p w:rsidR="00800D41" w:rsidRDefault="00800D41" w:rsidP="0069362F">
      <w:r>
        <w:t>Schulz</w:t>
      </w:r>
    </w:p>
    <w:p w:rsidR="00800D41" w:rsidRDefault="00800D41" w:rsidP="0069362F">
      <w:pPr>
        <w:rPr>
          <w:bdr w:val="single" w:sz="4" w:space="0" w:color="auto"/>
        </w:rPr>
      </w:pPr>
      <w:r>
        <w:t>Oberbürgermeister</w:t>
      </w:r>
    </w:p>
    <w:p w:rsidR="003074E5" w:rsidRDefault="003074E5" w:rsidP="0069362F">
      <w:pPr>
        <w:rPr>
          <w:bdr w:val="single" w:sz="4" w:space="0" w:color="auto"/>
        </w:rPr>
      </w:pPr>
    </w:p>
    <w:p w:rsidR="00E54AB6" w:rsidRPr="00DB6137" w:rsidRDefault="00DB6137" w:rsidP="0069362F">
      <w:pPr>
        <w:rPr>
          <w:color w:val="FF0000"/>
        </w:rPr>
      </w:pPr>
      <w:r w:rsidRPr="00DB6137">
        <w:rPr>
          <w:vanish/>
          <w:color w:val="FF0000"/>
        </w:rPr>
        <w:t xml:space="preserve"> &lt;-@</w:t>
      </w:r>
    </w:p>
    <w:sectPr w:rsidR="00E54AB6" w:rsidRPr="00DB61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6091" w:rsidRDefault="00B76091">
      <w:r>
        <w:separator/>
      </w:r>
    </w:p>
  </w:endnote>
  <w:endnote w:type="continuationSeparator" w:id="0">
    <w:p w:rsidR="00B76091" w:rsidRDefault="00B76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6091" w:rsidRDefault="00B76091">
      <w:r>
        <w:separator/>
      </w:r>
    </w:p>
  </w:footnote>
  <w:footnote w:type="continuationSeparator" w:id="0">
    <w:p w:rsidR="00B76091" w:rsidRDefault="00B76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Pr="00307373" w:rsidRDefault="00DB613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DB6137" w:rsidRDefault="00DB613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A4004"/>
    <w:multiLevelType w:val="hybridMultilevel"/>
    <w:tmpl w:val="73922C6A"/>
    <w:lvl w:ilvl="0" w:tplc="7A50D5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B58"/>
    <w:rsid w:val="00017786"/>
    <w:rsid w:val="00043431"/>
    <w:rsid w:val="00084519"/>
    <w:rsid w:val="000947FF"/>
    <w:rsid w:val="000C7678"/>
    <w:rsid w:val="000D3745"/>
    <w:rsid w:val="000D404C"/>
    <w:rsid w:val="00124864"/>
    <w:rsid w:val="00135FED"/>
    <w:rsid w:val="00162F6C"/>
    <w:rsid w:val="00165624"/>
    <w:rsid w:val="001722AA"/>
    <w:rsid w:val="00177529"/>
    <w:rsid w:val="0018234F"/>
    <w:rsid w:val="0018572E"/>
    <w:rsid w:val="001A45FA"/>
    <w:rsid w:val="001C2B9D"/>
    <w:rsid w:val="00244029"/>
    <w:rsid w:val="0025246A"/>
    <w:rsid w:val="00254D2B"/>
    <w:rsid w:val="00281633"/>
    <w:rsid w:val="00283410"/>
    <w:rsid w:val="00290A15"/>
    <w:rsid w:val="002B6533"/>
    <w:rsid w:val="002E30B1"/>
    <w:rsid w:val="002E3930"/>
    <w:rsid w:val="00307373"/>
    <w:rsid w:val="003074E5"/>
    <w:rsid w:val="00313161"/>
    <w:rsid w:val="00343594"/>
    <w:rsid w:val="00380FAD"/>
    <w:rsid w:val="003924CF"/>
    <w:rsid w:val="003D1405"/>
    <w:rsid w:val="003D16D8"/>
    <w:rsid w:val="003D75E8"/>
    <w:rsid w:val="00404A56"/>
    <w:rsid w:val="00405C76"/>
    <w:rsid w:val="00412BA5"/>
    <w:rsid w:val="0042694A"/>
    <w:rsid w:val="004275D7"/>
    <w:rsid w:val="0043705F"/>
    <w:rsid w:val="00445899"/>
    <w:rsid w:val="00446B6E"/>
    <w:rsid w:val="00456D09"/>
    <w:rsid w:val="004754DF"/>
    <w:rsid w:val="004A3C6B"/>
    <w:rsid w:val="004A474C"/>
    <w:rsid w:val="004C47E4"/>
    <w:rsid w:val="004D0D51"/>
    <w:rsid w:val="004E12B5"/>
    <w:rsid w:val="004E4C5C"/>
    <w:rsid w:val="004E4D2E"/>
    <w:rsid w:val="00503599"/>
    <w:rsid w:val="00511D9A"/>
    <w:rsid w:val="00542D66"/>
    <w:rsid w:val="0057342C"/>
    <w:rsid w:val="00594207"/>
    <w:rsid w:val="005B4C6A"/>
    <w:rsid w:val="005B61D5"/>
    <w:rsid w:val="00611641"/>
    <w:rsid w:val="00617C7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B308A"/>
    <w:rsid w:val="006C683E"/>
    <w:rsid w:val="006D349A"/>
    <w:rsid w:val="006D7133"/>
    <w:rsid w:val="006F34B7"/>
    <w:rsid w:val="0074510D"/>
    <w:rsid w:val="00746056"/>
    <w:rsid w:val="007C72A4"/>
    <w:rsid w:val="00800D41"/>
    <w:rsid w:val="00811ADE"/>
    <w:rsid w:val="00841BEF"/>
    <w:rsid w:val="00843A7B"/>
    <w:rsid w:val="00863A83"/>
    <w:rsid w:val="0087491D"/>
    <w:rsid w:val="008852E0"/>
    <w:rsid w:val="008B4B58"/>
    <w:rsid w:val="008C3F09"/>
    <w:rsid w:val="008D75E5"/>
    <w:rsid w:val="00914585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512B0"/>
    <w:rsid w:val="00B76091"/>
    <w:rsid w:val="00B828D6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43069"/>
    <w:rsid w:val="00D5099F"/>
    <w:rsid w:val="00D525F9"/>
    <w:rsid w:val="00D60EF5"/>
    <w:rsid w:val="00D61906"/>
    <w:rsid w:val="00D7419A"/>
    <w:rsid w:val="00D90CEC"/>
    <w:rsid w:val="00DA66D1"/>
    <w:rsid w:val="00DB283A"/>
    <w:rsid w:val="00DB6137"/>
    <w:rsid w:val="00DB7148"/>
    <w:rsid w:val="00DC1308"/>
    <w:rsid w:val="00DD16B4"/>
    <w:rsid w:val="00DF4497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3016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58B7DE-D804-4876-979C-F45BDF87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Sprechblasentext">
    <w:name w:val="Balloon Text"/>
    <w:basedOn w:val="Standard"/>
    <w:semiHidden/>
    <w:rsid w:val="006D7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9b8c085a-7ca2-4e86-93b5-ee63d8121353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9b8c085a-7ca2-4e86-93b5-ee63d8121353.dot</Template>
  <TotalTime>0</TotalTime>
  <Pages>1</Pages>
  <Words>228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2008-08-08T08:37:00Z</cp:lastPrinted>
  <dcterms:created xsi:type="dcterms:W3CDTF">2021-12-23T17:35:00Z</dcterms:created>
  <dcterms:modified xsi:type="dcterms:W3CDTF">2021-12-23T17:35:00Z</dcterms:modified>
</cp:coreProperties>
</file>