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F02EE8">
              <w:t>28.01.2009</w:t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F02EE8">
              <w:rPr>
                <w:b/>
                <w:sz w:val="24"/>
                <w:szCs w:val="24"/>
              </w:rPr>
              <w:t>9</w:t>
            </w:r>
            <w:r w:rsidR="00E23C27">
              <w:rPr>
                <w:b/>
                <w:sz w:val="24"/>
                <w:szCs w:val="24"/>
              </w:rPr>
              <w:t>/</w:t>
            </w:r>
            <w:r w:rsidR="00F02EE8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F02EE8">
              <w:rPr>
                <w:rFonts w:cs="Arial"/>
                <w:sz w:val="24"/>
                <w:szCs w:val="24"/>
              </w:rPr>
              <w:t>9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F02EE8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bookmarkStart w:id="1" w:name="Text6"/>
            <w:r w:rsidR="00F02EE8">
              <w:rPr>
                <w:rFonts w:cs="Arial"/>
                <w:sz w:val="24"/>
                <w:szCs w:val="24"/>
              </w:rPr>
              <w:t xml:space="preserve"> </w:t>
            </w:r>
            <w:r w:rsidR="00336951">
              <w:rPr>
                <w:rFonts w:cs="Arial"/>
                <w:sz w:val="24"/>
                <w:szCs w:val="24"/>
              </w:rPr>
              <w:t>Gruppe</w:t>
            </w:r>
            <w:bookmarkEnd w:id="1"/>
            <w:r w:rsidR="00F02EE8">
              <w:rPr>
                <w:rFonts w:cs="Arial"/>
                <w:sz w:val="24"/>
                <w:szCs w:val="24"/>
              </w:rPr>
              <w:t xml:space="preserve"> BiW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F02EE8">
              <w:rPr>
                <w:rFonts w:cs="Arial"/>
                <w:sz w:val="24"/>
                <w:szCs w:val="24"/>
              </w:rPr>
              <w:t>13.01.2009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F02EE8">
              <w:rPr>
                <w:b/>
                <w:sz w:val="24"/>
                <w:szCs w:val="24"/>
              </w:rPr>
              <w:t>Bevölkerungsentwicklung in Bremerhaven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F02EE8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F02EE8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2" w:name="VLGBeschlText__START__26094"/>
      <w:bookmarkEnd w:id="2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487842" w:rsidRPr="00224C05" w:rsidRDefault="00487842" w:rsidP="00487842">
      <w:pPr>
        <w:rPr>
          <w:rFonts w:cs="Arial"/>
          <w:sz w:val="24"/>
          <w:szCs w:val="24"/>
        </w:rPr>
      </w:pPr>
      <w:r w:rsidRPr="00224C05">
        <w:rPr>
          <w:rFonts w:cs="Arial"/>
          <w:sz w:val="24"/>
          <w:szCs w:val="24"/>
        </w:rPr>
        <w:t>Wir fragen den Magistrat:</w:t>
      </w:r>
    </w:p>
    <w:p w:rsidR="00487842" w:rsidRPr="00224C05" w:rsidRDefault="00487842" w:rsidP="00487842">
      <w:pPr>
        <w:rPr>
          <w:rFonts w:cs="Arial"/>
          <w:sz w:val="24"/>
          <w:szCs w:val="24"/>
        </w:rPr>
      </w:pPr>
    </w:p>
    <w:p w:rsidR="00487842" w:rsidRPr="007E32A7" w:rsidRDefault="00487842" w:rsidP="00487842">
      <w:pPr>
        <w:rPr>
          <w:rFonts w:cs="Arial"/>
          <w:sz w:val="24"/>
          <w:szCs w:val="24"/>
        </w:rPr>
      </w:pPr>
      <w:r w:rsidRPr="00224C05">
        <w:rPr>
          <w:rFonts w:cs="Arial"/>
          <w:sz w:val="24"/>
          <w:szCs w:val="24"/>
        </w:rPr>
        <w:t>Dem „Bericht 2008 über die Verwaltung und den Stand der Stadtangelegenheiten“ (sog. Magis</w:t>
      </w:r>
      <w:r w:rsidRPr="00224C05">
        <w:rPr>
          <w:rFonts w:cs="Arial"/>
          <w:sz w:val="24"/>
          <w:szCs w:val="24"/>
        </w:rPr>
        <w:t>t</w:t>
      </w:r>
      <w:r w:rsidRPr="00224C05">
        <w:rPr>
          <w:rFonts w:cs="Arial"/>
          <w:sz w:val="24"/>
          <w:szCs w:val="24"/>
        </w:rPr>
        <w:t>ratsbericht 2008) ist zu entnehmen, dass die Bevölkerungszahl in Bre</w:t>
      </w:r>
      <w:r w:rsidRPr="00224C05">
        <w:rPr>
          <w:rFonts w:cs="Arial"/>
          <w:sz w:val="24"/>
          <w:szCs w:val="24"/>
        </w:rPr>
        <w:softHyphen/>
      </w:r>
      <w:r w:rsidRPr="007E32A7">
        <w:rPr>
          <w:rFonts w:cs="Arial"/>
          <w:sz w:val="24"/>
          <w:szCs w:val="24"/>
        </w:rPr>
        <w:t>merhaven bereits seit g</w:t>
      </w:r>
      <w:r w:rsidRPr="007E32A7">
        <w:rPr>
          <w:rFonts w:cs="Arial"/>
          <w:sz w:val="24"/>
          <w:szCs w:val="24"/>
        </w:rPr>
        <w:t>e</w:t>
      </w:r>
      <w:r w:rsidRPr="007E32A7">
        <w:rPr>
          <w:rFonts w:cs="Arial"/>
          <w:sz w:val="24"/>
          <w:szCs w:val="24"/>
        </w:rPr>
        <w:t>raumer Zeit rückläufig ist. Allein zwischen dem 31.12.1998 und dem 31.12.2008 hat die Se</w:t>
      </w:r>
      <w:r w:rsidRPr="007E32A7">
        <w:rPr>
          <w:rFonts w:cs="Arial"/>
          <w:sz w:val="24"/>
          <w:szCs w:val="24"/>
        </w:rPr>
        <w:t>e</w:t>
      </w:r>
      <w:r w:rsidRPr="007E32A7">
        <w:rPr>
          <w:rFonts w:cs="Arial"/>
          <w:sz w:val="24"/>
          <w:szCs w:val="24"/>
        </w:rPr>
        <w:t>stadt netto genau 8.927 Einwohner verloren, was bezogen auf das Ausgangsniveau einem Rückgang von 7,21 Prozent entspricht.</w:t>
      </w:r>
    </w:p>
    <w:p w:rsidR="00487842" w:rsidRPr="007E32A7" w:rsidRDefault="00487842" w:rsidP="00487842">
      <w:pPr>
        <w:rPr>
          <w:rFonts w:cs="Arial"/>
          <w:sz w:val="24"/>
          <w:szCs w:val="24"/>
        </w:rPr>
      </w:pPr>
    </w:p>
    <w:p w:rsidR="00487842" w:rsidRPr="007E32A7" w:rsidRDefault="00487842" w:rsidP="00487842">
      <w:pPr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 xml:space="preserve">Wir fragen wir den Magistrat: </w:t>
      </w:r>
    </w:p>
    <w:p w:rsidR="00487842" w:rsidRPr="007E32A7" w:rsidRDefault="00487842" w:rsidP="00487842">
      <w:pPr>
        <w:rPr>
          <w:rFonts w:cs="Arial"/>
          <w:sz w:val="24"/>
          <w:szCs w:val="24"/>
        </w:rPr>
      </w:pPr>
    </w:p>
    <w:p w:rsidR="00487842" w:rsidRPr="007E32A7" w:rsidRDefault="00487842" w:rsidP="00487842">
      <w:pPr>
        <w:widowControl/>
        <w:numPr>
          <w:ilvl w:val="0"/>
          <w:numId w:val="2"/>
        </w:numPr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 xml:space="preserve">  Wie hoch wird die Einwohnerzahl Bremerhavens nach Einschätzung des Magis</w:t>
      </w:r>
      <w:r w:rsidRPr="007E32A7">
        <w:rPr>
          <w:rFonts w:cs="Arial"/>
          <w:sz w:val="24"/>
          <w:szCs w:val="24"/>
        </w:rPr>
        <w:t>t</w:t>
      </w:r>
      <w:r w:rsidRPr="007E32A7">
        <w:rPr>
          <w:rFonts w:cs="Arial"/>
          <w:sz w:val="24"/>
          <w:szCs w:val="24"/>
        </w:rPr>
        <w:t>rats in 10 Jahren (Ende 2018) sein?</w:t>
      </w:r>
    </w:p>
    <w:p w:rsidR="00487842" w:rsidRPr="007E32A7" w:rsidRDefault="00487842" w:rsidP="00487842">
      <w:pPr>
        <w:ind w:left="360"/>
        <w:rPr>
          <w:rFonts w:cs="Arial"/>
          <w:sz w:val="24"/>
          <w:szCs w:val="24"/>
        </w:rPr>
      </w:pPr>
    </w:p>
    <w:p w:rsidR="00487842" w:rsidRPr="007E32A7" w:rsidRDefault="00487842" w:rsidP="00487842">
      <w:pPr>
        <w:widowControl/>
        <w:numPr>
          <w:ilvl w:val="0"/>
          <w:numId w:val="2"/>
        </w:numPr>
        <w:ind w:left="714" w:hanging="357"/>
        <w:jc w:val="left"/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 xml:space="preserve">  Welche </w:t>
      </w:r>
      <w:r w:rsidRPr="007E32A7">
        <w:rPr>
          <w:rFonts w:cs="Arial"/>
          <w:sz w:val="24"/>
          <w:szCs w:val="24"/>
          <w:u w:val="single"/>
        </w:rPr>
        <w:t>konkreten</w:t>
      </w:r>
      <w:r w:rsidRPr="007E32A7">
        <w:rPr>
          <w:rFonts w:cs="Arial"/>
          <w:sz w:val="24"/>
          <w:szCs w:val="24"/>
        </w:rPr>
        <w:t xml:space="preserve"> Maßnahmen hat der Magistrat für die kommenden fünf Jahre geplant, um den Einwohnerschwund in der Seestadt zu stoppen? Was soll in</w:t>
      </w:r>
      <w:r w:rsidRPr="007E32A7">
        <w:rPr>
          <w:rFonts w:cs="Arial"/>
          <w:sz w:val="24"/>
          <w:szCs w:val="24"/>
        </w:rPr>
        <w:t>s</w:t>
      </w:r>
      <w:r w:rsidRPr="007E32A7">
        <w:rPr>
          <w:rFonts w:cs="Arial"/>
          <w:sz w:val="24"/>
          <w:szCs w:val="24"/>
        </w:rPr>
        <w:t>besondere getan werden, um</w:t>
      </w:r>
      <w:r w:rsidRPr="007E32A7">
        <w:rPr>
          <w:rFonts w:cs="Arial"/>
          <w:sz w:val="24"/>
          <w:szCs w:val="24"/>
        </w:rPr>
        <w:br/>
      </w:r>
    </w:p>
    <w:p w:rsidR="00487842" w:rsidRPr="007E32A7" w:rsidRDefault="00487842" w:rsidP="00487842">
      <w:pPr>
        <w:widowControl/>
        <w:numPr>
          <w:ilvl w:val="0"/>
          <w:numId w:val="3"/>
        </w:numPr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>die Zahl der Fortzüge aus Bremerhaven zu reduzieren;</w:t>
      </w:r>
    </w:p>
    <w:p w:rsidR="00487842" w:rsidRPr="007E32A7" w:rsidRDefault="00487842" w:rsidP="00487842">
      <w:pPr>
        <w:widowControl/>
        <w:numPr>
          <w:ilvl w:val="0"/>
          <w:numId w:val="3"/>
        </w:numPr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>die Zahl der Zuzüge nach Bremerhaven zu steigern.</w:t>
      </w:r>
    </w:p>
    <w:p w:rsidR="00336951" w:rsidRDefault="00336951" w:rsidP="00E23C27">
      <w:pPr>
        <w:rPr>
          <w:rFonts w:cs="Arial"/>
          <w:sz w:val="24"/>
          <w:szCs w:val="24"/>
        </w:rPr>
      </w:pPr>
    </w:p>
    <w:p w:rsidR="007E32A7" w:rsidRDefault="007E32A7" w:rsidP="00E23C27">
      <w:pPr>
        <w:rPr>
          <w:rFonts w:cs="Arial"/>
          <w:sz w:val="24"/>
          <w:szCs w:val="24"/>
        </w:rPr>
      </w:pPr>
    </w:p>
    <w:p w:rsidR="007E32A7" w:rsidRPr="007E32A7" w:rsidRDefault="007E32A7" w:rsidP="00E23C27">
      <w:pPr>
        <w:rPr>
          <w:rFonts w:cs="Arial"/>
          <w:sz w:val="24"/>
          <w:szCs w:val="24"/>
        </w:rPr>
      </w:pPr>
    </w:p>
    <w:p w:rsidR="00E23C27" w:rsidRPr="007E32A7" w:rsidRDefault="00E23C27" w:rsidP="00E23C27">
      <w:pPr>
        <w:spacing w:after="120"/>
        <w:rPr>
          <w:rFonts w:cs="Arial"/>
          <w:b/>
          <w:sz w:val="24"/>
          <w:szCs w:val="24"/>
        </w:rPr>
      </w:pPr>
      <w:r w:rsidRPr="007E32A7">
        <w:rPr>
          <w:rFonts w:cs="Arial"/>
          <w:b/>
          <w:sz w:val="24"/>
          <w:szCs w:val="24"/>
        </w:rPr>
        <w:t xml:space="preserve">II. Der Magistrat hat in seiner Sitzung am </w:t>
      </w:r>
      <w:r w:rsidR="00487842" w:rsidRPr="007E32A7">
        <w:rPr>
          <w:rFonts w:cs="Arial"/>
          <w:b/>
          <w:sz w:val="24"/>
          <w:szCs w:val="24"/>
        </w:rPr>
        <w:t xml:space="preserve">28.01.2009 </w:t>
      </w:r>
      <w:r w:rsidRPr="007E32A7">
        <w:rPr>
          <w:rFonts w:cs="Arial"/>
          <w:b/>
          <w:sz w:val="24"/>
          <w:szCs w:val="24"/>
        </w:rPr>
        <w:t>beschlossen, die Anfrage wie folgt zu b</w:t>
      </w:r>
      <w:r w:rsidRPr="007E32A7">
        <w:rPr>
          <w:rFonts w:cs="Arial"/>
          <w:b/>
          <w:sz w:val="24"/>
          <w:szCs w:val="24"/>
        </w:rPr>
        <w:t>e</w:t>
      </w:r>
      <w:r w:rsidRPr="007E32A7">
        <w:rPr>
          <w:rFonts w:cs="Arial"/>
          <w:b/>
          <w:sz w:val="24"/>
          <w:szCs w:val="24"/>
        </w:rPr>
        <w:t>antworten:</w:t>
      </w:r>
    </w:p>
    <w:p w:rsidR="009800F6" w:rsidRPr="007E32A7" w:rsidRDefault="009800F6" w:rsidP="009800F6">
      <w:pPr>
        <w:ind w:left="709" w:hanging="709"/>
        <w:outlineLvl w:val="0"/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>Zu 1.:</w:t>
      </w:r>
      <w:r w:rsidRPr="007E32A7">
        <w:rPr>
          <w:rFonts w:cs="Arial"/>
          <w:sz w:val="24"/>
          <w:szCs w:val="24"/>
        </w:rPr>
        <w:tab/>
        <w:t>Der Magistrat gibt keine eigenen Einschätzungen zu zukünftigen Einwohnerza</w:t>
      </w:r>
      <w:r w:rsidRPr="007E32A7">
        <w:rPr>
          <w:rFonts w:cs="Arial"/>
          <w:sz w:val="24"/>
          <w:szCs w:val="24"/>
        </w:rPr>
        <w:t>h</w:t>
      </w:r>
      <w:r w:rsidRPr="007E32A7">
        <w:rPr>
          <w:rFonts w:cs="Arial"/>
          <w:sz w:val="24"/>
          <w:szCs w:val="24"/>
        </w:rPr>
        <w:t>len Br</w:t>
      </w:r>
      <w:r w:rsidRPr="007E32A7">
        <w:rPr>
          <w:rFonts w:cs="Arial"/>
          <w:sz w:val="24"/>
          <w:szCs w:val="24"/>
        </w:rPr>
        <w:t>e</w:t>
      </w:r>
      <w:r w:rsidRPr="007E32A7">
        <w:rPr>
          <w:rFonts w:cs="Arial"/>
          <w:sz w:val="24"/>
          <w:szCs w:val="24"/>
        </w:rPr>
        <w:t>merhavens ab.</w:t>
      </w:r>
    </w:p>
    <w:p w:rsidR="009800F6" w:rsidRPr="007E32A7" w:rsidRDefault="007E32A7" w:rsidP="009800F6">
      <w:pPr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9800F6" w:rsidRPr="007E32A7" w:rsidRDefault="009800F6" w:rsidP="009800F6">
      <w:pPr>
        <w:ind w:left="709" w:hanging="709"/>
        <w:outlineLvl w:val="0"/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>Zu 2.:</w:t>
      </w:r>
      <w:r w:rsidRPr="007E32A7">
        <w:rPr>
          <w:rFonts w:cs="Arial"/>
          <w:sz w:val="24"/>
          <w:szCs w:val="24"/>
        </w:rPr>
        <w:tab/>
        <w:t>Der Magistrat verfolgt keine eigene Programmatik für einen bestimmten Mitte</w:t>
      </w:r>
      <w:r w:rsidRPr="007E32A7">
        <w:rPr>
          <w:rFonts w:cs="Arial"/>
          <w:sz w:val="24"/>
          <w:szCs w:val="24"/>
        </w:rPr>
        <w:t>l</w:t>
      </w:r>
      <w:r w:rsidRPr="007E32A7">
        <w:rPr>
          <w:rFonts w:cs="Arial"/>
          <w:sz w:val="24"/>
          <w:szCs w:val="24"/>
        </w:rPr>
        <w:t>fristzei</w:t>
      </w:r>
      <w:r w:rsidRPr="007E32A7">
        <w:rPr>
          <w:rFonts w:cs="Arial"/>
          <w:sz w:val="24"/>
          <w:szCs w:val="24"/>
        </w:rPr>
        <w:t>t</w:t>
      </w:r>
      <w:r w:rsidRPr="007E32A7">
        <w:rPr>
          <w:rFonts w:cs="Arial"/>
          <w:sz w:val="24"/>
          <w:szCs w:val="24"/>
        </w:rPr>
        <w:t>raum im Hinblick auf die Reduzierung der Zahl der Fortzüge bzw. die Steigerung der Zahl der Zuzüge. Vielmehr wird im Einklang mit den maßgebl</w:t>
      </w:r>
      <w:r w:rsidRPr="007E32A7">
        <w:rPr>
          <w:rFonts w:cs="Arial"/>
          <w:sz w:val="24"/>
          <w:szCs w:val="24"/>
        </w:rPr>
        <w:t>i</w:t>
      </w:r>
      <w:r w:rsidRPr="007E32A7">
        <w:rPr>
          <w:rFonts w:cs="Arial"/>
          <w:sz w:val="24"/>
          <w:szCs w:val="24"/>
        </w:rPr>
        <w:t>chen politischen Gremien der Stadt eine nachhaltige Strategie zur Verstetigung und des Zuwachses der Bevölk</w:t>
      </w:r>
      <w:r w:rsidRPr="007E32A7">
        <w:rPr>
          <w:rFonts w:cs="Arial"/>
          <w:sz w:val="24"/>
          <w:szCs w:val="24"/>
        </w:rPr>
        <w:t>e</w:t>
      </w:r>
      <w:r w:rsidRPr="007E32A7">
        <w:rPr>
          <w:rFonts w:cs="Arial"/>
          <w:sz w:val="24"/>
          <w:szCs w:val="24"/>
        </w:rPr>
        <w:t>rungszahl verfolgt.</w:t>
      </w:r>
    </w:p>
    <w:p w:rsidR="00E23C27" w:rsidRDefault="00E23C27" w:rsidP="00336951">
      <w:pPr>
        <w:ind w:left="720" w:hanging="720"/>
        <w:rPr>
          <w:rFonts w:cs="Arial"/>
          <w:sz w:val="24"/>
          <w:szCs w:val="24"/>
        </w:rPr>
      </w:pPr>
    </w:p>
    <w:p w:rsidR="007E32A7" w:rsidRDefault="007E32A7" w:rsidP="00336951">
      <w:pPr>
        <w:ind w:left="720" w:hanging="720"/>
        <w:rPr>
          <w:rFonts w:cs="Arial"/>
          <w:sz w:val="24"/>
          <w:szCs w:val="24"/>
        </w:rPr>
      </w:pPr>
    </w:p>
    <w:p w:rsidR="007E32A7" w:rsidRPr="007E32A7" w:rsidRDefault="007E32A7" w:rsidP="00336951">
      <w:pPr>
        <w:ind w:left="720" w:hanging="720"/>
        <w:rPr>
          <w:rFonts w:cs="Arial"/>
          <w:sz w:val="24"/>
          <w:szCs w:val="24"/>
        </w:rPr>
      </w:pPr>
    </w:p>
    <w:p w:rsidR="007E32A7" w:rsidRPr="007E32A7" w:rsidRDefault="007E32A7" w:rsidP="00336951">
      <w:pPr>
        <w:ind w:left="720" w:hanging="720"/>
        <w:rPr>
          <w:rFonts w:cs="Arial"/>
          <w:sz w:val="24"/>
          <w:szCs w:val="24"/>
        </w:rPr>
      </w:pPr>
    </w:p>
    <w:p w:rsidR="00E23C27" w:rsidRPr="007E32A7" w:rsidRDefault="00E23C27" w:rsidP="00E23C27">
      <w:pPr>
        <w:outlineLvl w:val="0"/>
        <w:rPr>
          <w:rFonts w:cs="Arial"/>
          <w:sz w:val="24"/>
          <w:szCs w:val="24"/>
        </w:rPr>
      </w:pPr>
      <w:r w:rsidRPr="007E32A7">
        <w:rPr>
          <w:rFonts w:cs="Arial"/>
          <w:sz w:val="24"/>
          <w:szCs w:val="24"/>
        </w:rPr>
        <w:t>Schulz</w:t>
      </w:r>
    </w:p>
    <w:p w:rsidR="00E23C27" w:rsidRPr="007E32A7" w:rsidRDefault="00E23C27" w:rsidP="00E23C27">
      <w:pPr>
        <w:rPr>
          <w:sz w:val="24"/>
          <w:szCs w:val="24"/>
        </w:rPr>
      </w:pPr>
      <w:r w:rsidRPr="007E32A7">
        <w:rPr>
          <w:rFonts w:cs="Arial"/>
          <w:sz w:val="24"/>
          <w:szCs w:val="24"/>
        </w:rPr>
        <w:t>Oberbürgermeister</w:t>
      </w:r>
    </w:p>
    <w:sectPr w:rsidR="00E23C27" w:rsidRPr="007E32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35F6" w:rsidRDefault="00B135F6">
      <w:r>
        <w:separator/>
      </w:r>
    </w:p>
  </w:endnote>
  <w:endnote w:type="continuationSeparator" w:id="0">
    <w:p w:rsidR="00B135F6" w:rsidRDefault="00B1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Default="007E32A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Default="007E32A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Default="007E32A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35F6" w:rsidRDefault="00B135F6">
      <w:r>
        <w:separator/>
      </w:r>
    </w:p>
  </w:footnote>
  <w:footnote w:type="continuationSeparator" w:id="0">
    <w:p w:rsidR="00B135F6" w:rsidRDefault="00B13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Default="007E32A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Pr="00307373" w:rsidRDefault="007E32A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7E32A7" w:rsidRDefault="007E32A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2A7" w:rsidRDefault="007E32A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772BC"/>
    <w:multiLevelType w:val="hybridMultilevel"/>
    <w:tmpl w:val="AB0C6DC0"/>
    <w:lvl w:ilvl="0" w:tplc="0E48506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65024194"/>
    <w:multiLevelType w:val="hybridMultilevel"/>
    <w:tmpl w:val="7F8804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74A592"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B052F"/>
    <w:rsid w:val="001C2B9D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87842"/>
    <w:rsid w:val="004A3C6B"/>
    <w:rsid w:val="004A474C"/>
    <w:rsid w:val="004C47E4"/>
    <w:rsid w:val="004E12B5"/>
    <w:rsid w:val="004E4C5C"/>
    <w:rsid w:val="004E4D2E"/>
    <w:rsid w:val="00511D9A"/>
    <w:rsid w:val="005218C1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E32A7"/>
    <w:rsid w:val="00811ADE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800F6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135F6"/>
    <w:rsid w:val="00B26E69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2EE8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341A7A-7E36-4CD8-A179-5FE2CF10E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00F6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7E3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240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2009-01-21T14:14:00Z</cp:lastPrinted>
  <dcterms:created xsi:type="dcterms:W3CDTF">2021-12-23T18:34:00Z</dcterms:created>
  <dcterms:modified xsi:type="dcterms:W3CDTF">2021-12-23T18:34:00Z</dcterms:modified>
</cp:coreProperties>
</file>