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  <w:r w:rsidRPr="0069362F">
              <w:t xml:space="preserve">Bremerhaven, </w:t>
            </w:r>
            <w:r w:rsidR="00E23C27">
              <w:t>31.10.2008</w:t>
            </w: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bookmarkStart w:id="0" w:name="Text1"/>
            <w:r w:rsidR="000861FC">
              <w:t>11</w:t>
            </w:r>
            <w:r w:rsidR="00331D3C">
              <w:t>.02</w:t>
            </w:r>
            <w:r w:rsidR="00F02EE8">
              <w:t>.2009</w:t>
            </w:r>
            <w:bookmarkEnd w:id="0"/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2B6533" w:rsidRPr="00B81A00" w:rsidRDefault="00E54AB6" w:rsidP="0069362F">
      <w:r w:rsidRPr="00B81A00">
        <w:t xml:space="preserve"> </w:t>
      </w:r>
    </w:p>
    <w:p w:rsidR="00E54AB6" w:rsidRPr="0069362F" w:rsidRDefault="00E54AB6" w:rsidP="0069362F"/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>MIT-</w:t>
            </w:r>
            <w:r w:rsidR="000C7160">
              <w:rPr>
                <w:b/>
                <w:sz w:val="24"/>
                <w:szCs w:val="24"/>
              </w:rPr>
              <w:t>FS 6</w:t>
            </w:r>
            <w:r w:rsidR="00E23C27">
              <w:rPr>
                <w:b/>
                <w:sz w:val="24"/>
                <w:szCs w:val="24"/>
              </w:rPr>
              <w:t>/</w:t>
            </w:r>
            <w:r w:rsidR="00F02EE8">
              <w:rPr>
                <w:b/>
                <w:sz w:val="24"/>
                <w:szCs w:val="24"/>
              </w:rPr>
              <w:t>2009</w:t>
            </w:r>
            <w:r w:rsidR="00B828D6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F</w:t>
            </w:r>
            <w:r w:rsidR="002713E4">
              <w:rPr>
                <w:rFonts w:cs="Arial"/>
                <w:sz w:val="24"/>
                <w:szCs w:val="24"/>
              </w:rPr>
              <w:t>S</w:t>
            </w:r>
            <w:r w:rsidR="00680A1B" w:rsidRPr="00456D09">
              <w:rPr>
                <w:rFonts w:cs="Arial"/>
                <w:sz w:val="24"/>
                <w:szCs w:val="24"/>
              </w:rPr>
              <w:t>-</w:t>
            </w:r>
            <w:r w:rsidR="000C7160">
              <w:rPr>
                <w:rFonts w:cs="Arial"/>
                <w:sz w:val="24"/>
                <w:szCs w:val="24"/>
              </w:rPr>
              <w:t>6</w:t>
            </w:r>
            <w:r w:rsidR="00E23C27">
              <w:rPr>
                <w:rFonts w:cs="Arial"/>
                <w:sz w:val="24"/>
                <w:szCs w:val="24"/>
              </w:rPr>
              <w:t>/</w:t>
            </w:r>
            <w:r w:rsidR="00F02EE8">
              <w:rPr>
                <w:rFonts w:cs="Arial"/>
                <w:sz w:val="24"/>
                <w:szCs w:val="24"/>
              </w:rPr>
              <w:t>2009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</w:t>
            </w:r>
            <w:r w:rsidR="002713E4">
              <w:rPr>
                <w:rFonts w:cs="Arial"/>
                <w:sz w:val="24"/>
                <w:szCs w:val="24"/>
              </w:rPr>
              <w:t xml:space="preserve"> a</w:t>
            </w:r>
            <w:r w:rsidRPr="00456D09">
              <w:rPr>
                <w:rFonts w:cs="Arial"/>
                <w:sz w:val="24"/>
                <w:szCs w:val="24"/>
              </w:rPr>
              <w:t xml:space="preserve">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bookmarkStart w:id="1" w:name="Text6"/>
            <w:r w:rsidR="00F02EE8">
              <w:rPr>
                <w:rFonts w:cs="Arial"/>
                <w:sz w:val="24"/>
                <w:szCs w:val="24"/>
              </w:rPr>
              <w:t xml:space="preserve"> </w:t>
            </w:r>
            <w:r w:rsidR="002713E4">
              <w:rPr>
                <w:rFonts w:cs="Arial"/>
                <w:sz w:val="24"/>
                <w:szCs w:val="24"/>
              </w:rPr>
              <w:t>FDP-Frakt</w:t>
            </w:r>
            <w:r w:rsidR="00331D3C">
              <w:rPr>
                <w:rFonts w:cs="Arial"/>
                <w:sz w:val="24"/>
                <w:szCs w:val="24"/>
              </w:rPr>
              <w:t>ion</w:t>
            </w:r>
            <w:r w:rsidR="002713E4">
              <w:rPr>
                <w:rFonts w:cs="Arial"/>
                <w:sz w:val="24"/>
                <w:szCs w:val="24"/>
              </w:rPr>
              <w:t xml:space="preserve"> vom 09.02.2009</w:t>
            </w:r>
            <w:bookmarkEnd w:id="1"/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331D3C">
              <w:rPr>
                <w:b/>
                <w:sz w:val="24"/>
                <w:szCs w:val="24"/>
              </w:rPr>
              <w:t>Konjunkturprogramm</w:t>
            </w:r>
            <w:r w:rsidR="002713E4">
              <w:rPr>
                <w:b/>
                <w:sz w:val="24"/>
                <w:szCs w:val="24"/>
              </w:rPr>
              <w:t xml:space="preserve"> / </w:t>
            </w:r>
            <w:r w:rsidR="000C7160">
              <w:rPr>
                <w:b/>
                <w:sz w:val="24"/>
                <w:szCs w:val="24"/>
              </w:rPr>
              <w:t xml:space="preserve">Projekte in </w:t>
            </w:r>
            <w:r w:rsidR="002713E4">
              <w:rPr>
                <w:b/>
                <w:sz w:val="24"/>
                <w:szCs w:val="24"/>
              </w:rPr>
              <w:t>Bremerhaven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2713E4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</w:t>
            </w:r>
            <w:r w:rsidR="00F02EE8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F02EE8">
              <w:rPr>
                <w:snapToGrid w:val="0"/>
              </w:rPr>
              <w:t>0</w:t>
            </w:r>
          </w:p>
        </w:tc>
      </w:tr>
    </w:tbl>
    <w:p w:rsidR="00E54AB6" w:rsidRDefault="00E54AB6" w:rsidP="0069362F"/>
    <w:p w:rsidR="00336951" w:rsidRDefault="00336951" w:rsidP="0069362F"/>
    <w:p w:rsidR="00336951" w:rsidRPr="0069362F" w:rsidRDefault="00336951" w:rsidP="0069362F"/>
    <w:p w:rsidR="00E23C27" w:rsidRPr="002713E4" w:rsidRDefault="00E23C27" w:rsidP="00E23C27">
      <w:pPr>
        <w:rPr>
          <w:rFonts w:cs="Arial"/>
          <w:b/>
          <w:sz w:val="24"/>
          <w:szCs w:val="24"/>
        </w:rPr>
      </w:pPr>
      <w:bookmarkStart w:id="2" w:name="VLGBeschlText__START__26094"/>
      <w:bookmarkEnd w:id="2"/>
      <w:r w:rsidRPr="002713E4">
        <w:rPr>
          <w:rFonts w:cs="Arial"/>
          <w:b/>
          <w:sz w:val="24"/>
          <w:szCs w:val="24"/>
        </w:rPr>
        <w:t>I. Die Anfrage lautet:</w:t>
      </w:r>
    </w:p>
    <w:p w:rsidR="00E23C27" w:rsidRPr="002713E4" w:rsidRDefault="00E23C27" w:rsidP="00E23C27">
      <w:pPr>
        <w:rPr>
          <w:rFonts w:cs="Arial"/>
          <w:sz w:val="24"/>
          <w:szCs w:val="24"/>
        </w:rPr>
      </w:pPr>
    </w:p>
    <w:p w:rsidR="00487842" w:rsidRPr="002713E4" w:rsidRDefault="00487842" w:rsidP="00487842">
      <w:pPr>
        <w:rPr>
          <w:rFonts w:cs="Arial"/>
          <w:sz w:val="24"/>
          <w:szCs w:val="24"/>
        </w:rPr>
      </w:pPr>
      <w:r w:rsidRPr="002713E4">
        <w:rPr>
          <w:rFonts w:cs="Arial"/>
          <w:sz w:val="24"/>
          <w:szCs w:val="24"/>
        </w:rPr>
        <w:t>Wir fragen den Magistrat:</w:t>
      </w:r>
    </w:p>
    <w:p w:rsidR="00487842" w:rsidRPr="002713E4" w:rsidRDefault="00487842" w:rsidP="00487842">
      <w:pPr>
        <w:rPr>
          <w:rFonts w:cs="Arial"/>
          <w:sz w:val="24"/>
          <w:szCs w:val="24"/>
        </w:rPr>
      </w:pPr>
    </w:p>
    <w:p w:rsidR="000C7160" w:rsidRDefault="000C7160" w:rsidP="00487842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</w:t>
      </w:r>
      <w:r w:rsidR="002713E4" w:rsidRPr="002713E4">
        <w:rPr>
          <w:rFonts w:cs="Arial"/>
          <w:sz w:val="24"/>
          <w:szCs w:val="24"/>
        </w:rPr>
        <w:t>elche</w:t>
      </w:r>
      <w:r>
        <w:rPr>
          <w:rFonts w:cs="Arial"/>
          <w:sz w:val="24"/>
          <w:szCs w:val="24"/>
        </w:rPr>
        <w:t xml:space="preserve"> Projekte haben die Seestadt und ihre Gesellschaften zur Förderung im Ra</w:t>
      </w:r>
      <w:r>
        <w:rPr>
          <w:rFonts w:cs="Arial"/>
          <w:sz w:val="24"/>
          <w:szCs w:val="24"/>
        </w:rPr>
        <w:t>h</w:t>
      </w:r>
      <w:r>
        <w:rPr>
          <w:rFonts w:cs="Arial"/>
          <w:sz w:val="24"/>
          <w:szCs w:val="24"/>
        </w:rPr>
        <w:t>men des Konjunkturprogramms eingereicht?</w:t>
      </w:r>
    </w:p>
    <w:p w:rsidR="000C7160" w:rsidRDefault="000C7160" w:rsidP="00487842">
      <w:pPr>
        <w:rPr>
          <w:rFonts w:cs="Arial"/>
          <w:sz w:val="24"/>
          <w:szCs w:val="24"/>
        </w:rPr>
      </w:pPr>
    </w:p>
    <w:p w:rsidR="000C7160" w:rsidRDefault="000C7160" w:rsidP="00487842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Wie soll die Prioritätensetzung bei der Auswahl der Projekte erfolgen?</w:t>
      </w:r>
    </w:p>
    <w:p w:rsidR="007E32A7" w:rsidRPr="002713E4" w:rsidRDefault="007E32A7" w:rsidP="00E23C27">
      <w:pPr>
        <w:rPr>
          <w:rFonts w:cs="Arial"/>
          <w:sz w:val="24"/>
          <w:szCs w:val="24"/>
        </w:rPr>
      </w:pPr>
    </w:p>
    <w:p w:rsidR="007E32A7" w:rsidRPr="002713E4" w:rsidRDefault="007E32A7" w:rsidP="00E23C27">
      <w:pPr>
        <w:rPr>
          <w:rFonts w:cs="Arial"/>
          <w:sz w:val="24"/>
          <w:szCs w:val="24"/>
        </w:rPr>
      </w:pPr>
    </w:p>
    <w:p w:rsidR="00E23C27" w:rsidRPr="002713E4" w:rsidRDefault="00E23C27" w:rsidP="00E23C27">
      <w:pPr>
        <w:spacing w:after="120"/>
        <w:rPr>
          <w:rFonts w:cs="Arial"/>
          <w:b/>
          <w:sz w:val="24"/>
          <w:szCs w:val="24"/>
        </w:rPr>
      </w:pPr>
      <w:r w:rsidRPr="002713E4">
        <w:rPr>
          <w:rFonts w:cs="Arial"/>
          <w:b/>
          <w:sz w:val="24"/>
          <w:szCs w:val="24"/>
        </w:rPr>
        <w:t xml:space="preserve">II. Der Magistrat hat in seiner Sitzung am </w:t>
      </w:r>
      <w:r w:rsidR="00331D3C" w:rsidRPr="002713E4">
        <w:rPr>
          <w:rFonts w:cs="Arial"/>
          <w:b/>
          <w:sz w:val="24"/>
          <w:szCs w:val="24"/>
        </w:rPr>
        <w:t>11.02</w:t>
      </w:r>
      <w:r w:rsidR="00487842" w:rsidRPr="002713E4">
        <w:rPr>
          <w:rFonts w:cs="Arial"/>
          <w:b/>
          <w:sz w:val="24"/>
          <w:szCs w:val="24"/>
        </w:rPr>
        <w:t xml:space="preserve">.2009 </w:t>
      </w:r>
      <w:r w:rsidRPr="002713E4">
        <w:rPr>
          <w:rFonts w:cs="Arial"/>
          <w:b/>
          <w:sz w:val="24"/>
          <w:szCs w:val="24"/>
        </w:rPr>
        <w:t>beschlossen, die Anfrage wie folgt zu b</w:t>
      </w:r>
      <w:r w:rsidRPr="002713E4">
        <w:rPr>
          <w:rFonts w:cs="Arial"/>
          <w:b/>
          <w:sz w:val="24"/>
          <w:szCs w:val="24"/>
        </w:rPr>
        <w:t>e</w:t>
      </w:r>
      <w:r w:rsidRPr="002713E4">
        <w:rPr>
          <w:rFonts w:cs="Arial"/>
          <w:b/>
          <w:sz w:val="24"/>
          <w:szCs w:val="24"/>
        </w:rPr>
        <w:t>antworten:</w:t>
      </w:r>
    </w:p>
    <w:p w:rsidR="00331D3C" w:rsidRPr="002713E4" w:rsidRDefault="00331D3C" w:rsidP="009800F6">
      <w:pPr>
        <w:ind w:left="709" w:hanging="709"/>
        <w:outlineLvl w:val="0"/>
        <w:rPr>
          <w:rFonts w:cs="Arial"/>
          <w:sz w:val="24"/>
          <w:szCs w:val="24"/>
        </w:rPr>
      </w:pPr>
    </w:p>
    <w:p w:rsidR="000C7160" w:rsidRDefault="000C7160" w:rsidP="002713E4">
      <w:pPr>
        <w:outlineLvl w:val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Eine Einreichung von Projekten bei den Mittelgebern (Bund/Land) wird erst möglich sein, wenn die finanziellen und verfahrensmäßigen Konditionen gesetzlich vera</w:t>
      </w:r>
      <w:r>
        <w:rPr>
          <w:rFonts w:cs="Arial"/>
          <w:sz w:val="24"/>
          <w:szCs w:val="24"/>
        </w:rPr>
        <w:t>n</w:t>
      </w:r>
      <w:r>
        <w:rPr>
          <w:rFonts w:cs="Arial"/>
          <w:sz w:val="24"/>
          <w:szCs w:val="24"/>
        </w:rPr>
        <w:t xml:space="preserve">kert sind. Das ist zum Zeitpunkt der Erstellung dieser Antwort (10.02.2009) noch nicht der Fall. </w:t>
      </w:r>
      <w:r w:rsidR="00F962CC">
        <w:rPr>
          <w:rFonts w:cs="Arial"/>
          <w:sz w:val="24"/>
          <w:szCs w:val="24"/>
        </w:rPr>
        <w:t>Folglich</w:t>
      </w:r>
      <w:r w:rsidR="00BA69D9">
        <w:rPr>
          <w:rFonts w:cs="Arial"/>
          <w:sz w:val="24"/>
          <w:szCs w:val="24"/>
        </w:rPr>
        <w:t xml:space="preserve"> sind</w:t>
      </w:r>
      <w:r w:rsidR="00F962CC">
        <w:rPr>
          <w:rFonts w:cs="Arial"/>
          <w:sz w:val="24"/>
          <w:szCs w:val="24"/>
        </w:rPr>
        <w:t xml:space="preserve"> auch die Überlegungen zur Prioritätensetzung bei der Auswahl der Pr</w:t>
      </w:r>
      <w:r w:rsidR="00F962CC">
        <w:rPr>
          <w:rFonts w:cs="Arial"/>
          <w:sz w:val="24"/>
          <w:szCs w:val="24"/>
        </w:rPr>
        <w:t>o</w:t>
      </w:r>
      <w:r w:rsidR="00F962CC">
        <w:rPr>
          <w:rFonts w:cs="Arial"/>
          <w:sz w:val="24"/>
          <w:szCs w:val="24"/>
        </w:rPr>
        <w:t>jekte noch nicht abgeschlossen.</w:t>
      </w:r>
    </w:p>
    <w:p w:rsidR="00E23C27" w:rsidRPr="002713E4" w:rsidRDefault="00E23C27" w:rsidP="00336951">
      <w:pPr>
        <w:ind w:left="720" w:hanging="720"/>
        <w:rPr>
          <w:rFonts w:cs="Arial"/>
          <w:sz w:val="24"/>
          <w:szCs w:val="24"/>
        </w:rPr>
      </w:pPr>
    </w:p>
    <w:p w:rsidR="007E32A7" w:rsidRPr="002713E4" w:rsidRDefault="007E32A7" w:rsidP="00336951">
      <w:pPr>
        <w:ind w:left="720" w:hanging="720"/>
        <w:rPr>
          <w:rFonts w:cs="Arial"/>
          <w:sz w:val="24"/>
          <w:szCs w:val="24"/>
        </w:rPr>
      </w:pPr>
    </w:p>
    <w:p w:rsidR="00A87558" w:rsidRPr="002713E4" w:rsidRDefault="00A87558" w:rsidP="00336951">
      <w:pPr>
        <w:ind w:left="720" w:hanging="720"/>
        <w:rPr>
          <w:rFonts w:cs="Arial"/>
          <w:sz w:val="24"/>
          <w:szCs w:val="24"/>
        </w:rPr>
      </w:pPr>
    </w:p>
    <w:p w:rsidR="002713E4" w:rsidRPr="002713E4" w:rsidRDefault="002713E4" w:rsidP="00336951">
      <w:pPr>
        <w:ind w:left="720" w:hanging="720"/>
        <w:rPr>
          <w:rFonts w:cs="Arial"/>
          <w:sz w:val="24"/>
          <w:szCs w:val="24"/>
        </w:rPr>
      </w:pPr>
    </w:p>
    <w:p w:rsidR="00E23C27" w:rsidRPr="002713E4" w:rsidRDefault="00E23C27" w:rsidP="00A87558">
      <w:pPr>
        <w:ind w:left="720" w:hanging="720"/>
        <w:rPr>
          <w:rFonts w:cs="Arial"/>
          <w:sz w:val="24"/>
          <w:szCs w:val="24"/>
        </w:rPr>
      </w:pPr>
      <w:r w:rsidRPr="002713E4">
        <w:rPr>
          <w:rFonts w:cs="Arial"/>
          <w:sz w:val="24"/>
          <w:szCs w:val="24"/>
        </w:rPr>
        <w:t>Schulz</w:t>
      </w:r>
    </w:p>
    <w:p w:rsidR="00E23C27" w:rsidRPr="002713E4" w:rsidRDefault="00E23C27" w:rsidP="00E23C27">
      <w:pPr>
        <w:rPr>
          <w:sz w:val="24"/>
          <w:szCs w:val="24"/>
        </w:rPr>
      </w:pPr>
      <w:r w:rsidRPr="002713E4">
        <w:rPr>
          <w:rFonts w:cs="Arial"/>
          <w:sz w:val="24"/>
          <w:szCs w:val="24"/>
        </w:rPr>
        <w:t>Oberbürgermeister</w:t>
      </w:r>
    </w:p>
    <w:sectPr w:rsidR="00E23C27" w:rsidRPr="002713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C4757" w:rsidRDefault="006C4757">
      <w:r>
        <w:separator/>
      </w:r>
    </w:p>
  </w:endnote>
  <w:endnote w:type="continuationSeparator" w:id="0">
    <w:p w:rsidR="006C4757" w:rsidRDefault="006C4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62CC" w:rsidRDefault="00F962CC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62CC" w:rsidRDefault="00F962CC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62CC" w:rsidRDefault="00F962CC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C4757" w:rsidRDefault="006C4757">
      <w:r>
        <w:separator/>
      </w:r>
    </w:p>
  </w:footnote>
  <w:footnote w:type="continuationSeparator" w:id="0">
    <w:p w:rsidR="006C4757" w:rsidRDefault="006C4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62CC" w:rsidRDefault="00F962CC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62CC" w:rsidRPr="00307373" w:rsidRDefault="00F962CC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F962CC" w:rsidRDefault="00F962CC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962CC" w:rsidRDefault="00F962CC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772BC"/>
    <w:multiLevelType w:val="hybridMultilevel"/>
    <w:tmpl w:val="AB0C6DC0"/>
    <w:lvl w:ilvl="0" w:tplc="0E48506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65024194"/>
    <w:multiLevelType w:val="hybridMultilevel"/>
    <w:tmpl w:val="7F8804D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674A592"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Calibri" w:hAnsi="Arial" w:cs="Arial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861FC"/>
    <w:rsid w:val="000947FF"/>
    <w:rsid w:val="000C7160"/>
    <w:rsid w:val="000C7678"/>
    <w:rsid w:val="000D3745"/>
    <w:rsid w:val="000D404C"/>
    <w:rsid w:val="00135FED"/>
    <w:rsid w:val="00157020"/>
    <w:rsid w:val="00162F6C"/>
    <w:rsid w:val="001722AA"/>
    <w:rsid w:val="00177529"/>
    <w:rsid w:val="0018234F"/>
    <w:rsid w:val="0018572E"/>
    <w:rsid w:val="001A45FA"/>
    <w:rsid w:val="001C2B9D"/>
    <w:rsid w:val="0025246A"/>
    <w:rsid w:val="00254D2B"/>
    <w:rsid w:val="002713E4"/>
    <w:rsid w:val="00274CFD"/>
    <w:rsid w:val="00290A15"/>
    <w:rsid w:val="002B6533"/>
    <w:rsid w:val="002E30B1"/>
    <w:rsid w:val="002E3930"/>
    <w:rsid w:val="00307373"/>
    <w:rsid w:val="00331D3C"/>
    <w:rsid w:val="00336951"/>
    <w:rsid w:val="00343594"/>
    <w:rsid w:val="003460A9"/>
    <w:rsid w:val="00355656"/>
    <w:rsid w:val="00380FAD"/>
    <w:rsid w:val="003924CF"/>
    <w:rsid w:val="003A78C3"/>
    <w:rsid w:val="003B55A8"/>
    <w:rsid w:val="003D1405"/>
    <w:rsid w:val="003D16D8"/>
    <w:rsid w:val="003D75E8"/>
    <w:rsid w:val="003E6876"/>
    <w:rsid w:val="00405C76"/>
    <w:rsid w:val="00412BA5"/>
    <w:rsid w:val="0042694A"/>
    <w:rsid w:val="004275D7"/>
    <w:rsid w:val="0043705F"/>
    <w:rsid w:val="00445899"/>
    <w:rsid w:val="00456D09"/>
    <w:rsid w:val="00471AD8"/>
    <w:rsid w:val="004754DF"/>
    <w:rsid w:val="00487842"/>
    <w:rsid w:val="004A3C6B"/>
    <w:rsid w:val="004A474C"/>
    <w:rsid w:val="004C47E4"/>
    <w:rsid w:val="004E12B5"/>
    <w:rsid w:val="004E4C5C"/>
    <w:rsid w:val="004E4D2E"/>
    <w:rsid w:val="00502453"/>
    <w:rsid w:val="00511D9A"/>
    <w:rsid w:val="005218C1"/>
    <w:rsid w:val="00542D66"/>
    <w:rsid w:val="005551DA"/>
    <w:rsid w:val="0056661D"/>
    <w:rsid w:val="0057342C"/>
    <w:rsid w:val="00594207"/>
    <w:rsid w:val="005B4C6A"/>
    <w:rsid w:val="005B61D5"/>
    <w:rsid w:val="005F6BDD"/>
    <w:rsid w:val="00627629"/>
    <w:rsid w:val="00643661"/>
    <w:rsid w:val="00647355"/>
    <w:rsid w:val="006503C7"/>
    <w:rsid w:val="00667AB4"/>
    <w:rsid w:val="00673EAF"/>
    <w:rsid w:val="006774DD"/>
    <w:rsid w:val="00680A1B"/>
    <w:rsid w:val="006931EA"/>
    <w:rsid w:val="0069362F"/>
    <w:rsid w:val="006C4757"/>
    <w:rsid w:val="006C683E"/>
    <w:rsid w:val="006D349A"/>
    <w:rsid w:val="006E6BB5"/>
    <w:rsid w:val="006F34B7"/>
    <w:rsid w:val="0074510D"/>
    <w:rsid w:val="00746056"/>
    <w:rsid w:val="00747C52"/>
    <w:rsid w:val="007C72A4"/>
    <w:rsid w:val="007E32A7"/>
    <w:rsid w:val="00811ADE"/>
    <w:rsid w:val="00840CE8"/>
    <w:rsid w:val="00841BEF"/>
    <w:rsid w:val="00863A83"/>
    <w:rsid w:val="0087491D"/>
    <w:rsid w:val="008852E0"/>
    <w:rsid w:val="008C3F09"/>
    <w:rsid w:val="0092669E"/>
    <w:rsid w:val="009306CC"/>
    <w:rsid w:val="00932941"/>
    <w:rsid w:val="009364CC"/>
    <w:rsid w:val="009800F6"/>
    <w:rsid w:val="00981D1E"/>
    <w:rsid w:val="00996663"/>
    <w:rsid w:val="009A1708"/>
    <w:rsid w:val="009C0BA6"/>
    <w:rsid w:val="009D3DD5"/>
    <w:rsid w:val="00A11B42"/>
    <w:rsid w:val="00A32CDD"/>
    <w:rsid w:val="00A3430C"/>
    <w:rsid w:val="00A4737E"/>
    <w:rsid w:val="00A84926"/>
    <w:rsid w:val="00A87558"/>
    <w:rsid w:val="00A947BC"/>
    <w:rsid w:val="00A97374"/>
    <w:rsid w:val="00B135F6"/>
    <w:rsid w:val="00B26E69"/>
    <w:rsid w:val="00B512B0"/>
    <w:rsid w:val="00B81A00"/>
    <w:rsid w:val="00B828D6"/>
    <w:rsid w:val="00BA69D9"/>
    <w:rsid w:val="00BB7EF5"/>
    <w:rsid w:val="00BD06B9"/>
    <w:rsid w:val="00BE3155"/>
    <w:rsid w:val="00BF0697"/>
    <w:rsid w:val="00C00A27"/>
    <w:rsid w:val="00C0711A"/>
    <w:rsid w:val="00C35A99"/>
    <w:rsid w:val="00C36818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D1225A"/>
    <w:rsid w:val="00D15A61"/>
    <w:rsid w:val="00D525F9"/>
    <w:rsid w:val="00D60EF5"/>
    <w:rsid w:val="00D61906"/>
    <w:rsid w:val="00D7419A"/>
    <w:rsid w:val="00D770AB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644A8"/>
    <w:rsid w:val="00E94032"/>
    <w:rsid w:val="00EA746D"/>
    <w:rsid w:val="00EB0024"/>
    <w:rsid w:val="00EB0431"/>
    <w:rsid w:val="00EB52C2"/>
    <w:rsid w:val="00EB6BEA"/>
    <w:rsid w:val="00EF7AA6"/>
    <w:rsid w:val="00F02905"/>
    <w:rsid w:val="00F02EE8"/>
    <w:rsid w:val="00F05C66"/>
    <w:rsid w:val="00F06DFB"/>
    <w:rsid w:val="00F171F8"/>
    <w:rsid w:val="00F32464"/>
    <w:rsid w:val="00F44AA3"/>
    <w:rsid w:val="00F54B35"/>
    <w:rsid w:val="00F676C0"/>
    <w:rsid w:val="00F835EB"/>
    <w:rsid w:val="00F962CC"/>
    <w:rsid w:val="00FB78E8"/>
    <w:rsid w:val="00FC7E80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875F537-7FF3-4BEE-8EE4-423EE11AC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800F6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semiHidden/>
    <w:rsid w:val="007E32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1</Pages>
  <Words>142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2009-02-10T07:18:00Z</cp:lastPrinted>
  <dcterms:created xsi:type="dcterms:W3CDTF">2021-12-23T19:03:00Z</dcterms:created>
  <dcterms:modified xsi:type="dcterms:W3CDTF">2021-12-23T19:03:00Z</dcterms:modified>
</cp:coreProperties>
</file>