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E23C27">
              <w:t>31.10.2008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r w:rsidR="000F534E">
              <w:t>2</w:t>
            </w:r>
            <w:r w:rsidR="001C1071">
              <w:t>0</w:t>
            </w:r>
            <w:r w:rsidR="000F534E">
              <w:t>.0</w:t>
            </w:r>
            <w:r w:rsidR="001C1071">
              <w:t>5</w:t>
            </w:r>
            <w:r w:rsidR="000F534E">
              <w:t>.</w:t>
            </w:r>
            <w:r w:rsidR="004A5AF8">
              <w:t>2009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E54AB6" w:rsidRPr="0069362F" w:rsidRDefault="00E54AB6" w:rsidP="0069362F">
      <w:r w:rsidRPr="00B81A00">
        <w:t xml:space="preserve"> </w:t>
      </w: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E23C27">
              <w:rPr>
                <w:b/>
                <w:sz w:val="24"/>
                <w:szCs w:val="24"/>
              </w:rPr>
              <w:t xml:space="preserve">MIT-AF </w:t>
            </w:r>
            <w:r w:rsidR="00567EDA">
              <w:rPr>
                <w:b/>
                <w:sz w:val="24"/>
                <w:szCs w:val="24"/>
              </w:rPr>
              <w:t>39</w:t>
            </w:r>
            <w:r w:rsidR="00E23C27">
              <w:rPr>
                <w:b/>
                <w:sz w:val="24"/>
                <w:szCs w:val="24"/>
              </w:rPr>
              <w:t>/</w:t>
            </w:r>
            <w:r w:rsidR="00353AA3">
              <w:rPr>
                <w:b/>
                <w:sz w:val="24"/>
                <w:szCs w:val="24"/>
              </w:rPr>
              <w:t>2009</w:t>
            </w:r>
            <w:r w:rsidR="00B828D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AF-</w:t>
            </w:r>
            <w:r w:rsidR="00690134">
              <w:rPr>
                <w:rFonts w:cs="Arial"/>
                <w:sz w:val="24"/>
                <w:szCs w:val="24"/>
              </w:rPr>
              <w:t>39</w:t>
            </w:r>
            <w:r w:rsidR="00353AA3">
              <w:rPr>
                <w:rFonts w:cs="Arial"/>
                <w:sz w:val="24"/>
                <w:szCs w:val="24"/>
              </w:rPr>
              <w:t>/2009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bookmarkStart w:id="0" w:name="Text6"/>
            <w:r w:rsidR="00336951">
              <w:rPr>
                <w:rFonts w:cs="Arial"/>
                <w:sz w:val="24"/>
                <w:szCs w:val="24"/>
              </w:rPr>
              <w:t>Fraktion</w:t>
            </w:r>
            <w:r w:rsidR="008B3B0F">
              <w:rPr>
                <w:rFonts w:cs="Arial"/>
                <w:sz w:val="24"/>
                <w:szCs w:val="24"/>
              </w:rPr>
              <w:t xml:space="preserve"> </w:t>
            </w:r>
            <w:bookmarkEnd w:id="0"/>
            <w:r w:rsidR="00690134">
              <w:rPr>
                <w:rFonts w:cs="Arial"/>
                <w:sz w:val="24"/>
                <w:szCs w:val="24"/>
              </w:rPr>
              <w:t>Bündnis 90/DIE GRÜNEN</w:t>
            </w:r>
            <w:r w:rsidR="008C55AF">
              <w:rPr>
                <w:rFonts w:cs="Arial"/>
                <w:sz w:val="24"/>
                <w:szCs w:val="24"/>
              </w:rPr>
              <w:t xml:space="preserve"> vom 24.04.2009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162F6C" w:rsidRPr="005B4C6A" w:rsidRDefault="00567EDA" w:rsidP="00D61906">
            <w:pPr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Thema: </w:t>
            </w:r>
            <w:r w:rsidRPr="00DB3F24">
              <w:rPr>
                <w:b/>
                <w:sz w:val="24"/>
                <w:szCs w:val="24"/>
              </w:rPr>
              <w:t>Erarbeitung eines Schulentwicklungsplanes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8B3B0F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>Anzahl Anl</w:t>
            </w:r>
            <w:r w:rsidRPr="0069362F">
              <w:t>a</w:t>
            </w:r>
            <w:r w:rsidRPr="0069362F">
              <w:t xml:space="preserve">gen: </w:t>
            </w:r>
            <w:r w:rsidR="009451E2">
              <w:rPr>
                <w:snapToGrid w:val="0"/>
              </w:rPr>
              <w:t>0</w:t>
            </w:r>
          </w:p>
        </w:tc>
      </w:tr>
    </w:tbl>
    <w:p w:rsidR="00336951" w:rsidRPr="0069362F" w:rsidRDefault="00336951" w:rsidP="0069362F"/>
    <w:p w:rsidR="00E23C27" w:rsidRPr="00AB190D" w:rsidRDefault="00E23C27" w:rsidP="00E23C27">
      <w:pPr>
        <w:rPr>
          <w:rFonts w:cs="Arial"/>
          <w:b/>
          <w:szCs w:val="22"/>
        </w:rPr>
      </w:pPr>
      <w:bookmarkStart w:id="1" w:name="VLGBeschlText__START__26094"/>
      <w:bookmarkEnd w:id="1"/>
      <w:r w:rsidRPr="00AB190D">
        <w:rPr>
          <w:rFonts w:cs="Arial"/>
          <w:b/>
          <w:szCs w:val="22"/>
        </w:rPr>
        <w:t>I. Die Anfrage lautet:</w:t>
      </w:r>
    </w:p>
    <w:p w:rsidR="00E23C27" w:rsidRPr="00AB190D" w:rsidRDefault="00E23C27" w:rsidP="00E23C27">
      <w:pPr>
        <w:rPr>
          <w:rFonts w:cs="Arial"/>
          <w:szCs w:val="22"/>
        </w:rPr>
      </w:pPr>
    </w:p>
    <w:p w:rsidR="00567EDA" w:rsidRPr="006415EE" w:rsidRDefault="00567EDA" w:rsidP="00567EDA">
      <w:pPr>
        <w:rPr>
          <w:vanish/>
          <w:color w:val="FF0000"/>
          <w:szCs w:val="22"/>
        </w:rPr>
      </w:pPr>
      <w:r w:rsidRPr="006415EE">
        <w:rPr>
          <w:vanish/>
          <w:color w:val="FF0000"/>
          <w:szCs w:val="22"/>
        </w:rPr>
        <w:t xml:space="preserve">@-&gt;  </w:t>
      </w:r>
    </w:p>
    <w:p w:rsidR="00567EDA" w:rsidRPr="006415EE" w:rsidRDefault="00567EDA" w:rsidP="00567EDA">
      <w:pPr>
        <w:rPr>
          <w:rFonts w:ascii="Times New Roman" w:hAnsi="Times New Roman"/>
          <w:szCs w:val="22"/>
        </w:rPr>
      </w:pPr>
      <w:bookmarkStart w:id="2" w:name="VLGBeschlText__START__31650"/>
      <w:bookmarkEnd w:id="2"/>
      <w:r w:rsidRPr="006415EE">
        <w:rPr>
          <w:vanish/>
          <w:szCs w:val="22"/>
        </w:rPr>
        <w:t xml:space="preserve"> </w:t>
      </w:r>
      <w:r w:rsidRPr="006415EE">
        <w:rPr>
          <w:rFonts w:cs="Arial"/>
          <w:szCs w:val="22"/>
        </w:rPr>
        <w:t>In der Schulausschuss-Sitzung im Januar d. J. wurde die zeitliche Planung zur Schulentwic</w:t>
      </w:r>
      <w:r w:rsidRPr="006415EE">
        <w:rPr>
          <w:rFonts w:cs="Arial"/>
          <w:szCs w:val="22"/>
        </w:rPr>
        <w:t>k</w:t>
      </w:r>
      <w:r w:rsidRPr="006415EE">
        <w:rPr>
          <w:rFonts w:cs="Arial"/>
          <w:szCs w:val="22"/>
        </w:rPr>
        <w:t>lung in Bremerhaven vorgestellt. So wurde u. a. dargestellt, dass in einer Di</w:t>
      </w:r>
      <w:r w:rsidRPr="006415EE">
        <w:rPr>
          <w:rFonts w:cs="Arial"/>
          <w:szCs w:val="22"/>
        </w:rPr>
        <w:t>s</w:t>
      </w:r>
      <w:r w:rsidRPr="006415EE">
        <w:rPr>
          <w:rFonts w:cs="Arial"/>
          <w:szCs w:val="22"/>
        </w:rPr>
        <w:t xml:space="preserve">kussionsphase von Januar 200bis Juni 2009 </w:t>
      </w:r>
    </w:p>
    <w:p w:rsidR="00567EDA" w:rsidRPr="006415EE" w:rsidRDefault="00567EDA" w:rsidP="00567EDA">
      <w:pPr>
        <w:rPr>
          <w:rFonts w:cs="Arial"/>
          <w:szCs w:val="22"/>
        </w:rPr>
      </w:pPr>
      <w:r w:rsidRPr="006415EE">
        <w:rPr>
          <w:rFonts w:cs="Arial"/>
          <w:szCs w:val="22"/>
        </w:rPr>
        <w:t>a) Regionalkonferenzen durchgeführt werden (Januar /Februar).</w:t>
      </w:r>
    </w:p>
    <w:p w:rsidR="00567EDA" w:rsidRPr="006415EE" w:rsidRDefault="00567EDA" w:rsidP="00567EDA">
      <w:pPr>
        <w:rPr>
          <w:rFonts w:cs="Arial"/>
          <w:szCs w:val="22"/>
        </w:rPr>
      </w:pPr>
      <w:r w:rsidRPr="006415EE">
        <w:rPr>
          <w:rFonts w:cs="Arial"/>
          <w:szCs w:val="22"/>
        </w:rPr>
        <w:t xml:space="preserve">b) nach den Regionalkonferenzen Treffen mit den Schulleitungen aus Sek II a und </w:t>
      </w:r>
    </w:p>
    <w:p w:rsidR="00567EDA" w:rsidRPr="006415EE" w:rsidRDefault="00567EDA" w:rsidP="00567EDA">
      <w:pPr>
        <w:rPr>
          <w:rFonts w:cs="Arial"/>
          <w:szCs w:val="22"/>
        </w:rPr>
      </w:pPr>
      <w:r w:rsidRPr="006415EE">
        <w:rPr>
          <w:rFonts w:cs="Arial"/>
          <w:szCs w:val="22"/>
        </w:rPr>
        <w:t xml:space="preserve">     Sek II b stattfinden sollen und </w:t>
      </w:r>
    </w:p>
    <w:p w:rsidR="00567EDA" w:rsidRPr="006415EE" w:rsidRDefault="00567EDA" w:rsidP="00567EDA">
      <w:pPr>
        <w:rPr>
          <w:rFonts w:ascii="Times New Roman" w:hAnsi="Times New Roman"/>
          <w:szCs w:val="22"/>
        </w:rPr>
      </w:pPr>
      <w:r w:rsidRPr="006415EE">
        <w:rPr>
          <w:rFonts w:cs="Arial"/>
          <w:szCs w:val="22"/>
        </w:rPr>
        <w:t>c) ab März realisierungsorientierte Diskussionen in allen schulischen Gremien der Stadt und weiteren interessierten, gesellschaftlichen Gru</w:t>
      </w:r>
      <w:r w:rsidRPr="006415EE">
        <w:rPr>
          <w:rFonts w:cs="Arial"/>
          <w:szCs w:val="22"/>
        </w:rPr>
        <w:t>p</w:t>
      </w:r>
      <w:r w:rsidRPr="006415EE">
        <w:rPr>
          <w:rFonts w:cs="Arial"/>
          <w:szCs w:val="22"/>
        </w:rPr>
        <w:t>pen erfolgen sollten.</w:t>
      </w:r>
    </w:p>
    <w:p w:rsidR="00567EDA" w:rsidRPr="006415EE" w:rsidRDefault="00567EDA" w:rsidP="00567EDA">
      <w:pPr>
        <w:rPr>
          <w:rFonts w:ascii="Times New Roman" w:hAnsi="Times New Roman"/>
          <w:szCs w:val="22"/>
        </w:rPr>
      </w:pPr>
      <w:r w:rsidRPr="006415EE">
        <w:rPr>
          <w:szCs w:val="22"/>
        </w:rPr>
        <w:t>  </w:t>
      </w:r>
    </w:p>
    <w:p w:rsidR="00567EDA" w:rsidRPr="006415EE" w:rsidRDefault="00567EDA" w:rsidP="00567EDA">
      <w:pPr>
        <w:rPr>
          <w:rFonts w:cs="Arial"/>
          <w:szCs w:val="22"/>
        </w:rPr>
      </w:pPr>
      <w:r w:rsidRPr="006415EE">
        <w:rPr>
          <w:rFonts w:cs="Arial"/>
          <w:szCs w:val="22"/>
        </w:rPr>
        <w:t>Wir fragen den Magistrat:</w:t>
      </w:r>
    </w:p>
    <w:p w:rsidR="00567EDA" w:rsidRPr="006415EE" w:rsidRDefault="00567EDA" w:rsidP="00567EDA">
      <w:pPr>
        <w:rPr>
          <w:rFonts w:ascii="Times New Roman" w:hAnsi="Times New Roman"/>
          <w:szCs w:val="22"/>
        </w:rPr>
      </w:pPr>
      <w:r w:rsidRPr="006415EE">
        <w:rPr>
          <w:szCs w:val="22"/>
        </w:rPr>
        <w:t> </w:t>
      </w:r>
    </w:p>
    <w:p w:rsidR="00567EDA" w:rsidRPr="006415EE" w:rsidRDefault="00567EDA" w:rsidP="00567EDA">
      <w:pPr>
        <w:widowControl/>
        <w:numPr>
          <w:ilvl w:val="0"/>
          <w:numId w:val="7"/>
        </w:numPr>
        <w:jc w:val="left"/>
        <w:rPr>
          <w:rFonts w:cs="Arial"/>
          <w:szCs w:val="22"/>
        </w:rPr>
      </w:pPr>
      <w:r w:rsidRPr="006415EE">
        <w:rPr>
          <w:rFonts w:cs="Arial"/>
          <w:szCs w:val="22"/>
        </w:rPr>
        <w:t>Wurden alle  Regionalkonferenzen durchgeführt?</w:t>
      </w:r>
    </w:p>
    <w:p w:rsidR="00567EDA" w:rsidRPr="006415EE" w:rsidRDefault="00567EDA" w:rsidP="00567EDA">
      <w:pPr>
        <w:rPr>
          <w:rFonts w:cs="Arial"/>
          <w:szCs w:val="22"/>
        </w:rPr>
      </w:pPr>
    </w:p>
    <w:p w:rsidR="00567EDA" w:rsidRPr="006415EE" w:rsidRDefault="00567EDA" w:rsidP="00567EDA">
      <w:pPr>
        <w:widowControl/>
        <w:numPr>
          <w:ilvl w:val="0"/>
          <w:numId w:val="7"/>
        </w:numPr>
        <w:jc w:val="left"/>
        <w:rPr>
          <w:rFonts w:cs="Arial"/>
          <w:szCs w:val="22"/>
        </w:rPr>
      </w:pPr>
      <w:r w:rsidRPr="006415EE">
        <w:rPr>
          <w:rFonts w:cs="Arial"/>
          <w:szCs w:val="22"/>
        </w:rPr>
        <w:t xml:space="preserve">Wer hat daran teilgenommen? </w:t>
      </w:r>
    </w:p>
    <w:p w:rsidR="00567EDA" w:rsidRPr="006415EE" w:rsidRDefault="00567EDA" w:rsidP="00567EDA">
      <w:pPr>
        <w:rPr>
          <w:rFonts w:cs="Arial"/>
          <w:szCs w:val="22"/>
        </w:rPr>
      </w:pPr>
    </w:p>
    <w:p w:rsidR="00567EDA" w:rsidRPr="006415EE" w:rsidRDefault="00567EDA" w:rsidP="00567EDA">
      <w:pPr>
        <w:widowControl/>
        <w:numPr>
          <w:ilvl w:val="0"/>
          <w:numId w:val="7"/>
        </w:numPr>
        <w:jc w:val="left"/>
        <w:rPr>
          <w:rFonts w:cs="Arial"/>
          <w:szCs w:val="22"/>
        </w:rPr>
      </w:pPr>
      <w:r w:rsidRPr="006415EE">
        <w:rPr>
          <w:rFonts w:cs="Arial"/>
          <w:szCs w:val="22"/>
        </w:rPr>
        <w:t>Welche Ergebnisse liegen aus den bisherigen Regionalkonfere</w:t>
      </w:r>
      <w:r w:rsidRPr="006415EE">
        <w:rPr>
          <w:rFonts w:cs="Arial"/>
          <w:szCs w:val="22"/>
        </w:rPr>
        <w:t>n</w:t>
      </w:r>
      <w:r w:rsidRPr="006415EE">
        <w:rPr>
          <w:rFonts w:cs="Arial"/>
          <w:szCs w:val="22"/>
        </w:rPr>
        <w:t>zen vor, bitte aufgelistet nach den jeweiligen Regionalbere</w:t>
      </w:r>
      <w:r w:rsidRPr="006415EE">
        <w:rPr>
          <w:rFonts w:cs="Arial"/>
          <w:szCs w:val="22"/>
        </w:rPr>
        <w:t>i</w:t>
      </w:r>
      <w:r w:rsidRPr="006415EE">
        <w:rPr>
          <w:rFonts w:cs="Arial"/>
          <w:szCs w:val="22"/>
        </w:rPr>
        <w:t xml:space="preserve">chen/Schulen? </w:t>
      </w:r>
    </w:p>
    <w:p w:rsidR="00567EDA" w:rsidRPr="006415EE" w:rsidRDefault="00567EDA" w:rsidP="00567EDA">
      <w:pPr>
        <w:rPr>
          <w:rFonts w:cs="Arial"/>
          <w:szCs w:val="22"/>
        </w:rPr>
      </w:pPr>
    </w:p>
    <w:p w:rsidR="00567EDA" w:rsidRPr="006415EE" w:rsidRDefault="00567EDA" w:rsidP="00567EDA">
      <w:pPr>
        <w:widowControl/>
        <w:numPr>
          <w:ilvl w:val="0"/>
          <w:numId w:val="7"/>
        </w:numPr>
        <w:jc w:val="left"/>
        <w:rPr>
          <w:rFonts w:cs="Arial"/>
          <w:szCs w:val="22"/>
        </w:rPr>
      </w:pPr>
      <w:r w:rsidRPr="006415EE">
        <w:rPr>
          <w:rFonts w:cs="Arial"/>
          <w:szCs w:val="22"/>
        </w:rPr>
        <w:t>Gab es in den Regionalkonferenzen zu den vorgestellten Planungsvorhaben  Kritik?</w:t>
      </w:r>
      <w:r w:rsidRPr="006415EE">
        <w:rPr>
          <w:rFonts w:cs="Arial"/>
          <w:color w:val="0000FF"/>
          <w:szCs w:val="22"/>
        </w:rPr>
        <w:t> </w:t>
      </w:r>
      <w:r w:rsidRPr="006415EE">
        <w:rPr>
          <w:rFonts w:cs="Arial"/>
          <w:szCs w:val="22"/>
        </w:rPr>
        <w:t xml:space="preserve"> Wenn ja, in welcher Form? </w:t>
      </w:r>
    </w:p>
    <w:p w:rsidR="00567EDA" w:rsidRPr="006415EE" w:rsidRDefault="00567EDA" w:rsidP="00567EDA">
      <w:pPr>
        <w:rPr>
          <w:rFonts w:cs="Arial"/>
          <w:szCs w:val="22"/>
        </w:rPr>
      </w:pPr>
    </w:p>
    <w:p w:rsidR="00567EDA" w:rsidRPr="006415EE" w:rsidRDefault="00567EDA" w:rsidP="00567EDA">
      <w:pPr>
        <w:widowControl/>
        <w:numPr>
          <w:ilvl w:val="0"/>
          <w:numId w:val="7"/>
        </w:numPr>
        <w:jc w:val="left"/>
        <w:rPr>
          <w:rFonts w:cs="Arial"/>
          <w:szCs w:val="22"/>
        </w:rPr>
      </w:pPr>
      <w:r w:rsidRPr="006415EE">
        <w:rPr>
          <w:rFonts w:cs="Arial"/>
          <w:szCs w:val="22"/>
        </w:rPr>
        <w:t xml:space="preserve">Wurden die angekündigten Treffen mit Schulleitungen der Sek II a und Sek II b im März durchgeführt? </w:t>
      </w:r>
    </w:p>
    <w:p w:rsidR="00567EDA" w:rsidRPr="006415EE" w:rsidRDefault="00567EDA" w:rsidP="00567EDA">
      <w:pPr>
        <w:rPr>
          <w:rFonts w:cs="Arial"/>
          <w:szCs w:val="22"/>
        </w:rPr>
      </w:pPr>
    </w:p>
    <w:p w:rsidR="00567EDA" w:rsidRPr="006415EE" w:rsidRDefault="00567EDA" w:rsidP="00567EDA">
      <w:pPr>
        <w:widowControl/>
        <w:numPr>
          <w:ilvl w:val="0"/>
          <w:numId w:val="7"/>
        </w:numPr>
        <w:jc w:val="left"/>
        <w:rPr>
          <w:rFonts w:cs="Arial"/>
          <w:szCs w:val="22"/>
        </w:rPr>
      </w:pPr>
      <w:r w:rsidRPr="006415EE">
        <w:rPr>
          <w:rFonts w:cs="Arial"/>
          <w:szCs w:val="22"/>
        </w:rPr>
        <w:t xml:space="preserve">Welche Ergebnisse liegen nach den Treffen mit den Schulleitungen aus Sek II a und Sek II b vor, bitte aufgelistet nach Sek II a und Sek II b? </w:t>
      </w:r>
    </w:p>
    <w:p w:rsidR="00567EDA" w:rsidRPr="006415EE" w:rsidRDefault="00567EDA" w:rsidP="00567EDA">
      <w:pPr>
        <w:rPr>
          <w:rFonts w:cs="Arial"/>
          <w:szCs w:val="22"/>
        </w:rPr>
      </w:pPr>
    </w:p>
    <w:p w:rsidR="00567EDA" w:rsidRPr="006415EE" w:rsidRDefault="00567EDA" w:rsidP="00567EDA">
      <w:pPr>
        <w:widowControl/>
        <w:numPr>
          <w:ilvl w:val="0"/>
          <w:numId w:val="7"/>
        </w:numPr>
        <w:jc w:val="left"/>
        <w:rPr>
          <w:rFonts w:cs="Arial"/>
          <w:szCs w:val="22"/>
        </w:rPr>
      </w:pPr>
      <w:r w:rsidRPr="006415EE">
        <w:rPr>
          <w:rFonts w:cs="Arial"/>
          <w:szCs w:val="22"/>
        </w:rPr>
        <w:t>Wurden die ab</w:t>
      </w:r>
      <w:r w:rsidRPr="006415EE">
        <w:rPr>
          <w:rFonts w:cs="Arial"/>
          <w:color w:val="0000FF"/>
          <w:szCs w:val="22"/>
        </w:rPr>
        <w:t> </w:t>
      </w:r>
      <w:r w:rsidRPr="006415EE">
        <w:rPr>
          <w:rFonts w:cs="Arial"/>
          <w:szCs w:val="22"/>
        </w:rPr>
        <w:t>März 2009 angekündigten, realisierungsorientierten Diskussionen in a</w:t>
      </w:r>
      <w:r w:rsidRPr="006415EE">
        <w:rPr>
          <w:rFonts w:cs="Arial"/>
          <w:szCs w:val="22"/>
        </w:rPr>
        <w:t>l</w:t>
      </w:r>
      <w:r w:rsidRPr="006415EE">
        <w:rPr>
          <w:rFonts w:cs="Arial"/>
          <w:szCs w:val="22"/>
        </w:rPr>
        <w:t>len schulischen Gremien der Stadt und mit weiteren gesellschaftlichen Gruppen durc</w:t>
      </w:r>
      <w:r w:rsidRPr="006415EE">
        <w:rPr>
          <w:rFonts w:cs="Arial"/>
          <w:szCs w:val="22"/>
        </w:rPr>
        <w:t>h</w:t>
      </w:r>
      <w:r w:rsidRPr="006415EE">
        <w:rPr>
          <w:rFonts w:cs="Arial"/>
          <w:szCs w:val="22"/>
        </w:rPr>
        <w:t xml:space="preserve">geführt? </w:t>
      </w:r>
    </w:p>
    <w:p w:rsidR="00567EDA" w:rsidRPr="006415EE" w:rsidRDefault="00567EDA" w:rsidP="00567EDA">
      <w:pPr>
        <w:rPr>
          <w:rFonts w:cs="Arial"/>
          <w:szCs w:val="22"/>
        </w:rPr>
      </w:pPr>
    </w:p>
    <w:p w:rsidR="00567EDA" w:rsidRPr="006415EE" w:rsidRDefault="00567EDA" w:rsidP="00567EDA">
      <w:pPr>
        <w:widowControl/>
        <w:numPr>
          <w:ilvl w:val="0"/>
          <w:numId w:val="7"/>
        </w:numPr>
        <w:jc w:val="left"/>
        <w:rPr>
          <w:rFonts w:cs="Arial"/>
          <w:szCs w:val="22"/>
        </w:rPr>
      </w:pPr>
      <w:r w:rsidRPr="006415EE">
        <w:rPr>
          <w:rFonts w:cs="Arial"/>
          <w:szCs w:val="22"/>
        </w:rPr>
        <w:t xml:space="preserve">Wenn ja, wann, wo und mit wem wurden diese Diskussionen durchgeführt? </w:t>
      </w:r>
    </w:p>
    <w:p w:rsidR="00567EDA" w:rsidRPr="006415EE" w:rsidRDefault="00567EDA" w:rsidP="00567EDA">
      <w:pPr>
        <w:rPr>
          <w:rFonts w:cs="Arial"/>
          <w:szCs w:val="22"/>
        </w:rPr>
      </w:pPr>
    </w:p>
    <w:p w:rsidR="00567EDA" w:rsidRPr="006415EE" w:rsidRDefault="00567EDA" w:rsidP="00567EDA">
      <w:pPr>
        <w:widowControl/>
        <w:numPr>
          <w:ilvl w:val="0"/>
          <w:numId w:val="7"/>
        </w:numPr>
        <w:jc w:val="left"/>
        <w:rPr>
          <w:rFonts w:cs="Arial"/>
          <w:szCs w:val="22"/>
        </w:rPr>
      </w:pPr>
      <w:r w:rsidRPr="006415EE">
        <w:rPr>
          <w:rFonts w:cs="Arial"/>
          <w:szCs w:val="22"/>
        </w:rPr>
        <w:t xml:space="preserve">Wenn nein, warum nicht? </w:t>
      </w:r>
    </w:p>
    <w:p w:rsidR="00567EDA" w:rsidRPr="006415EE" w:rsidRDefault="00567EDA" w:rsidP="00567EDA">
      <w:pPr>
        <w:rPr>
          <w:rFonts w:ascii="Times New Roman" w:hAnsi="Times New Roman"/>
          <w:szCs w:val="22"/>
        </w:rPr>
      </w:pPr>
      <w:r w:rsidRPr="006415EE">
        <w:rPr>
          <w:szCs w:val="22"/>
        </w:rPr>
        <w:t> </w:t>
      </w:r>
    </w:p>
    <w:p w:rsidR="00C82F3F" w:rsidRPr="00EC7C9E" w:rsidRDefault="006415EE" w:rsidP="006415EE">
      <w:pPr>
        <w:widowControl/>
        <w:jc w:val="left"/>
        <w:rPr>
          <w:rFonts w:cs="Arial"/>
          <w:szCs w:val="22"/>
        </w:rPr>
      </w:pPr>
      <w:r>
        <w:rPr>
          <w:rFonts w:cs="Arial"/>
          <w:sz w:val="24"/>
          <w:szCs w:val="24"/>
        </w:rPr>
        <w:br w:type="page"/>
      </w:r>
    </w:p>
    <w:p w:rsidR="001C1071" w:rsidRDefault="00E23C27" w:rsidP="00DD636B">
      <w:pPr>
        <w:rPr>
          <w:rFonts w:cs="Arial"/>
          <w:b/>
          <w:szCs w:val="22"/>
        </w:rPr>
      </w:pPr>
      <w:r w:rsidRPr="00AB190D">
        <w:rPr>
          <w:rFonts w:cs="Arial"/>
          <w:b/>
          <w:szCs w:val="22"/>
        </w:rPr>
        <w:t>II. Der Mag</w:t>
      </w:r>
      <w:r w:rsidR="004103EA">
        <w:rPr>
          <w:rFonts w:cs="Arial"/>
          <w:b/>
          <w:szCs w:val="22"/>
        </w:rPr>
        <w:t>istrat hat in seiner Sitzung am</w:t>
      </w:r>
      <w:r w:rsidR="001C1071">
        <w:rPr>
          <w:rFonts w:cs="Arial"/>
          <w:b/>
          <w:szCs w:val="22"/>
        </w:rPr>
        <w:t xml:space="preserve"> xx.xx.2009 </w:t>
      </w:r>
      <w:r w:rsidRPr="00AB190D">
        <w:rPr>
          <w:rFonts w:cs="Arial"/>
          <w:b/>
          <w:szCs w:val="22"/>
        </w:rPr>
        <w:t xml:space="preserve">beschlossen, die Anfrage wie folgt </w:t>
      </w:r>
    </w:p>
    <w:p w:rsidR="00E23C27" w:rsidRDefault="00DD636B" w:rsidP="00DD636B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    z</w:t>
      </w:r>
      <w:r w:rsidR="00E23C27" w:rsidRPr="00AB190D">
        <w:rPr>
          <w:rFonts w:cs="Arial"/>
          <w:b/>
          <w:szCs w:val="22"/>
        </w:rPr>
        <w:t>u b</w:t>
      </w:r>
      <w:r w:rsidR="00E23C27" w:rsidRPr="00AB190D">
        <w:rPr>
          <w:rFonts w:cs="Arial"/>
          <w:b/>
          <w:szCs w:val="22"/>
        </w:rPr>
        <w:t>e</w:t>
      </w:r>
      <w:r w:rsidR="00E23C27" w:rsidRPr="00AB190D">
        <w:rPr>
          <w:rFonts w:cs="Arial"/>
          <w:b/>
          <w:szCs w:val="22"/>
        </w:rPr>
        <w:t>antworten:</w:t>
      </w:r>
    </w:p>
    <w:p w:rsidR="00DD636B" w:rsidRPr="00AB190D" w:rsidRDefault="00DD636B" w:rsidP="00E23C27">
      <w:pPr>
        <w:spacing w:after="120"/>
        <w:rPr>
          <w:rFonts w:cs="Arial"/>
          <w:b/>
          <w:szCs w:val="22"/>
        </w:rPr>
      </w:pPr>
    </w:p>
    <w:p w:rsidR="009750F1" w:rsidRPr="006415EE" w:rsidRDefault="006415EE" w:rsidP="006415EE">
      <w:pPr>
        <w:widowControl/>
        <w:ind w:left="567" w:hanging="567"/>
        <w:rPr>
          <w:rFonts w:cs="Arial"/>
          <w:szCs w:val="22"/>
        </w:rPr>
      </w:pPr>
      <w:r>
        <w:rPr>
          <w:rFonts w:cs="Arial"/>
          <w:szCs w:val="22"/>
        </w:rPr>
        <w:t xml:space="preserve">zu 1. </w:t>
      </w:r>
      <w:r w:rsidR="009750F1" w:rsidRPr="006415EE">
        <w:rPr>
          <w:rFonts w:cs="Arial"/>
          <w:szCs w:val="22"/>
        </w:rPr>
        <w:t>Im Zeitraum vom 11. 2.- 26.2. 2009 wurden 4 ganztägige  Regionalkonferenzen  durchg</w:t>
      </w:r>
      <w:r w:rsidR="009750F1" w:rsidRPr="006415EE">
        <w:rPr>
          <w:rFonts w:cs="Arial"/>
          <w:szCs w:val="22"/>
        </w:rPr>
        <w:t>e</w:t>
      </w:r>
      <w:r w:rsidR="009750F1" w:rsidRPr="006415EE">
        <w:rPr>
          <w:rFonts w:cs="Arial"/>
          <w:szCs w:val="22"/>
        </w:rPr>
        <w:t>führt.</w:t>
      </w:r>
      <w:r w:rsidR="00DA3684" w:rsidRPr="006415EE">
        <w:rPr>
          <w:rFonts w:cs="Arial"/>
          <w:szCs w:val="22"/>
        </w:rPr>
        <w:t xml:space="preserve"> </w:t>
      </w:r>
      <w:r w:rsidR="009750F1" w:rsidRPr="006415EE">
        <w:rPr>
          <w:rFonts w:cs="Arial"/>
          <w:szCs w:val="22"/>
        </w:rPr>
        <w:t>Eines der Ergebnisse war das Ziel, eine prozessbegleitende Lenkungsgruppe zu gründen. Am 19. März 2009 hat die Regionalkonferenz 1 auf eigenen Wunsch eine weit</w:t>
      </w:r>
      <w:r w:rsidR="009750F1" w:rsidRPr="006415EE">
        <w:rPr>
          <w:rFonts w:cs="Arial"/>
          <w:szCs w:val="22"/>
        </w:rPr>
        <w:t>e</w:t>
      </w:r>
      <w:r w:rsidR="009750F1" w:rsidRPr="006415EE">
        <w:rPr>
          <w:rFonts w:cs="Arial"/>
          <w:szCs w:val="22"/>
        </w:rPr>
        <w:t>re Sitzung durchgeführt. Diese hat im Rahmen der schon geplanten Sitzung 2 Mitglieder für die geplante Lenkungsgruppe benannt.</w:t>
      </w:r>
      <w:r w:rsidR="00DA3684" w:rsidRPr="006415EE">
        <w:rPr>
          <w:rFonts w:cs="Arial"/>
          <w:szCs w:val="22"/>
        </w:rPr>
        <w:t xml:space="preserve"> </w:t>
      </w:r>
      <w:r w:rsidR="009750F1" w:rsidRPr="006415EE">
        <w:rPr>
          <w:rFonts w:cs="Arial"/>
          <w:szCs w:val="22"/>
        </w:rPr>
        <w:t>Am 23. April 2009 tagten die restlichen 3 R</w:t>
      </w:r>
      <w:r w:rsidR="009750F1" w:rsidRPr="006415EE">
        <w:rPr>
          <w:rFonts w:cs="Arial"/>
          <w:szCs w:val="22"/>
        </w:rPr>
        <w:t>e</w:t>
      </w:r>
      <w:r w:rsidR="009750F1" w:rsidRPr="006415EE">
        <w:rPr>
          <w:rFonts w:cs="Arial"/>
          <w:szCs w:val="22"/>
        </w:rPr>
        <w:t>gionalkonferenzen und benan</w:t>
      </w:r>
      <w:r w:rsidR="009750F1" w:rsidRPr="006415EE">
        <w:rPr>
          <w:rFonts w:cs="Arial"/>
          <w:szCs w:val="22"/>
        </w:rPr>
        <w:t>n</w:t>
      </w:r>
      <w:r w:rsidR="009750F1" w:rsidRPr="006415EE">
        <w:rPr>
          <w:rFonts w:cs="Arial"/>
          <w:szCs w:val="22"/>
        </w:rPr>
        <w:t>ten ihre Mitglieder.</w:t>
      </w:r>
    </w:p>
    <w:p w:rsidR="009750F1" w:rsidRPr="006415EE" w:rsidRDefault="009750F1" w:rsidP="006415EE">
      <w:pPr>
        <w:widowControl/>
        <w:tabs>
          <w:tab w:val="num" w:pos="284"/>
        </w:tabs>
        <w:ind w:left="567"/>
        <w:rPr>
          <w:rFonts w:cs="Arial"/>
          <w:szCs w:val="22"/>
        </w:rPr>
      </w:pPr>
      <w:r w:rsidRPr="006415EE">
        <w:rPr>
          <w:rFonts w:cs="Arial"/>
          <w:szCs w:val="22"/>
        </w:rPr>
        <w:t>Auf Anreg</w:t>
      </w:r>
      <w:r w:rsidR="00DA3684" w:rsidRPr="006415EE">
        <w:rPr>
          <w:rFonts w:cs="Arial"/>
          <w:szCs w:val="22"/>
        </w:rPr>
        <w:t>ung der Regionalkonferenzen hat</w:t>
      </w:r>
      <w:r w:rsidRPr="006415EE">
        <w:rPr>
          <w:rFonts w:cs="Arial"/>
          <w:szCs w:val="22"/>
        </w:rPr>
        <w:t xml:space="preserve"> am 28. April 2009 ein Treffen der Förderzen</w:t>
      </w:r>
      <w:r w:rsidRPr="006415EE">
        <w:rPr>
          <w:rFonts w:cs="Arial"/>
          <w:szCs w:val="22"/>
        </w:rPr>
        <w:t>t</w:t>
      </w:r>
      <w:r w:rsidRPr="006415EE">
        <w:rPr>
          <w:rFonts w:cs="Arial"/>
          <w:szCs w:val="22"/>
        </w:rPr>
        <w:t>ren der Stadt statt</w:t>
      </w:r>
      <w:r w:rsidR="00DA3684" w:rsidRPr="006415EE">
        <w:rPr>
          <w:rFonts w:cs="Arial"/>
          <w:szCs w:val="22"/>
        </w:rPr>
        <w:t>gefu</w:t>
      </w:r>
      <w:r w:rsidRPr="006415EE">
        <w:rPr>
          <w:rFonts w:cs="Arial"/>
          <w:szCs w:val="22"/>
        </w:rPr>
        <w:t>nden und über die Einbeziehung der Förderzentren in die Le</w:t>
      </w:r>
      <w:r w:rsidRPr="006415EE">
        <w:rPr>
          <w:rFonts w:cs="Arial"/>
          <w:szCs w:val="22"/>
        </w:rPr>
        <w:t>n</w:t>
      </w:r>
      <w:r w:rsidRPr="006415EE">
        <w:rPr>
          <w:rFonts w:cs="Arial"/>
          <w:szCs w:val="22"/>
        </w:rPr>
        <w:t>kungsgruppe beraten.</w:t>
      </w:r>
    </w:p>
    <w:p w:rsidR="009750F1" w:rsidRPr="006415EE" w:rsidRDefault="009750F1" w:rsidP="009750F1">
      <w:pPr>
        <w:widowControl/>
        <w:tabs>
          <w:tab w:val="num" w:pos="284"/>
        </w:tabs>
        <w:ind w:left="360"/>
        <w:jc w:val="left"/>
        <w:rPr>
          <w:rFonts w:cs="Arial"/>
          <w:szCs w:val="22"/>
        </w:rPr>
      </w:pPr>
    </w:p>
    <w:p w:rsidR="009750F1" w:rsidRPr="006415EE" w:rsidRDefault="006415EE" w:rsidP="006415EE">
      <w:pPr>
        <w:widowControl/>
        <w:ind w:left="567" w:hanging="567"/>
        <w:rPr>
          <w:rFonts w:cs="Arial"/>
          <w:szCs w:val="22"/>
        </w:rPr>
      </w:pPr>
      <w:r>
        <w:rPr>
          <w:rFonts w:cs="Arial"/>
          <w:szCs w:val="22"/>
        </w:rPr>
        <w:t xml:space="preserve">zu 2. </w:t>
      </w:r>
      <w:r w:rsidR="009750F1" w:rsidRPr="006415EE">
        <w:rPr>
          <w:rFonts w:cs="Arial"/>
          <w:szCs w:val="22"/>
        </w:rPr>
        <w:t xml:space="preserve">Teilnehmer/innen waren jeweils die Schulleitungen der Grundschulen und </w:t>
      </w:r>
      <w:smartTag w:uri="urn:schemas-microsoft-com:office:smarttags" w:element="PersonName">
        <w:r w:rsidR="009750F1" w:rsidRPr="006415EE">
          <w:rPr>
            <w:rFonts w:cs="Arial"/>
            <w:szCs w:val="22"/>
          </w:rPr>
          <w:t>Schule</w:t>
        </w:r>
      </w:smartTag>
      <w:r w:rsidR="009750F1" w:rsidRPr="006415EE">
        <w:rPr>
          <w:rFonts w:cs="Arial"/>
          <w:szCs w:val="22"/>
        </w:rPr>
        <w:t xml:space="preserve">n im Sekundarbereich I der Region zusätzlich ein Vertreter/ eine Vertreterin  aus den </w:t>
      </w:r>
      <w:smartTag w:uri="urn:schemas-microsoft-com:office:smarttags" w:element="PersonName">
        <w:r w:rsidR="009750F1" w:rsidRPr="006415EE">
          <w:rPr>
            <w:rFonts w:cs="Arial"/>
            <w:szCs w:val="22"/>
          </w:rPr>
          <w:t>Schule</w:t>
        </w:r>
      </w:smartTag>
      <w:r w:rsidR="009750F1" w:rsidRPr="006415EE">
        <w:rPr>
          <w:rFonts w:cs="Arial"/>
          <w:szCs w:val="22"/>
        </w:rPr>
        <w:t xml:space="preserve">n im Sekundarbereich II und der </w:t>
      </w:r>
      <w:smartTag w:uri="urn:schemas-microsoft-com:office:smarttags" w:element="PersonName">
        <w:r w:rsidR="009750F1" w:rsidRPr="006415EE">
          <w:rPr>
            <w:rFonts w:cs="Arial"/>
            <w:szCs w:val="22"/>
          </w:rPr>
          <w:t xml:space="preserve">Personalrat </w:t>
        </w:r>
        <w:smartTag w:uri="urn:schemas-microsoft-com:office:smarttags" w:element="PersonName">
          <w:r w:rsidR="009750F1" w:rsidRPr="006415EE">
            <w:rPr>
              <w:rFonts w:cs="Arial"/>
              <w:szCs w:val="22"/>
            </w:rPr>
            <w:t>Schule</w:t>
          </w:r>
        </w:smartTag>
        <w:r w:rsidR="009750F1" w:rsidRPr="006415EE">
          <w:rPr>
            <w:rFonts w:cs="Arial"/>
            <w:szCs w:val="22"/>
          </w:rPr>
          <w:t>n</w:t>
        </w:r>
      </w:smartTag>
      <w:r w:rsidR="009750F1" w:rsidRPr="006415EE">
        <w:rPr>
          <w:rFonts w:cs="Arial"/>
          <w:szCs w:val="22"/>
        </w:rPr>
        <w:t>. An allen Sitzungen hat der Deze</w:t>
      </w:r>
      <w:r w:rsidR="009750F1" w:rsidRPr="006415EE">
        <w:rPr>
          <w:rFonts w:cs="Arial"/>
          <w:szCs w:val="22"/>
        </w:rPr>
        <w:t>r</w:t>
      </w:r>
      <w:r w:rsidR="009750F1" w:rsidRPr="006415EE">
        <w:rPr>
          <w:rFonts w:cs="Arial"/>
          <w:szCs w:val="22"/>
        </w:rPr>
        <w:t xml:space="preserve">nent Dr. Paulenz teilgenommen. Die Sitzungen sind durch das LFI, die Herren Lückert und Dr. Wolff vorbereitet und durch </w:t>
      </w:r>
      <w:r w:rsidR="00DA3684" w:rsidRPr="006415EE">
        <w:rPr>
          <w:rFonts w:cs="Arial"/>
          <w:szCs w:val="22"/>
        </w:rPr>
        <w:t xml:space="preserve">das </w:t>
      </w:r>
      <w:r w:rsidR="009750F1" w:rsidRPr="006415EE">
        <w:rPr>
          <w:rFonts w:cs="Arial"/>
          <w:szCs w:val="22"/>
        </w:rPr>
        <w:t>LFI mod</w:t>
      </w:r>
      <w:r w:rsidR="009750F1" w:rsidRPr="006415EE">
        <w:rPr>
          <w:rFonts w:cs="Arial"/>
          <w:szCs w:val="22"/>
        </w:rPr>
        <w:t>e</w:t>
      </w:r>
      <w:r w:rsidR="009750F1" w:rsidRPr="006415EE">
        <w:rPr>
          <w:rFonts w:cs="Arial"/>
          <w:szCs w:val="22"/>
        </w:rPr>
        <w:t>riert worden.</w:t>
      </w:r>
    </w:p>
    <w:p w:rsidR="009750F1" w:rsidRPr="006415EE" w:rsidRDefault="009750F1" w:rsidP="006415EE">
      <w:pPr>
        <w:widowControl/>
        <w:ind w:left="360"/>
        <w:jc w:val="left"/>
        <w:rPr>
          <w:rFonts w:cs="Arial"/>
          <w:szCs w:val="22"/>
        </w:rPr>
      </w:pPr>
    </w:p>
    <w:p w:rsidR="009750F1" w:rsidRPr="006415EE" w:rsidRDefault="006415EE" w:rsidP="006415EE">
      <w:pPr>
        <w:widowControl/>
        <w:ind w:left="567" w:hanging="567"/>
        <w:rPr>
          <w:rFonts w:cs="Arial"/>
          <w:szCs w:val="22"/>
        </w:rPr>
      </w:pPr>
      <w:r>
        <w:rPr>
          <w:rFonts w:cs="Arial"/>
          <w:szCs w:val="22"/>
        </w:rPr>
        <w:t xml:space="preserve">zu 3. </w:t>
      </w:r>
      <w:r w:rsidR="009750F1" w:rsidRPr="006415EE">
        <w:rPr>
          <w:rFonts w:cs="Arial"/>
          <w:szCs w:val="22"/>
        </w:rPr>
        <w:t>Die externen Experten haben in ihren Empfehlungen einen gestuften Prozess der Weite</w:t>
      </w:r>
      <w:r w:rsidR="009750F1" w:rsidRPr="006415EE">
        <w:rPr>
          <w:rFonts w:cs="Arial"/>
          <w:szCs w:val="22"/>
        </w:rPr>
        <w:t>r</w:t>
      </w:r>
      <w:r w:rsidR="009750F1" w:rsidRPr="006415EE">
        <w:rPr>
          <w:rFonts w:cs="Arial"/>
          <w:szCs w:val="22"/>
        </w:rPr>
        <w:t>entwicklung des Bremerhavener Schulwesens vorgeschlagen, an dessen An</w:t>
      </w:r>
      <w:r w:rsidR="00DA3684" w:rsidRPr="006415EE">
        <w:rPr>
          <w:rFonts w:cs="Arial"/>
          <w:szCs w:val="22"/>
        </w:rPr>
        <w:t>fang</w:t>
      </w:r>
      <w:r w:rsidR="009750F1" w:rsidRPr="006415EE">
        <w:rPr>
          <w:rFonts w:cs="Arial"/>
          <w:szCs w:val="22"/>
        </w:rPr>
        <w:t xml:space="preserve"> die I</w:t>
      </w:r>
      <w:r w:rsidR="009750F1" w:rsidRPr="006415EE">
        <w:rPr>
          <w:rFonts w:cs="Arial"/>
          <w:szCs w:val="22"/>
        </w:rPr>
        <w:t>n</w:t>
      </w:r>
      <w:r w:rsidR="009750F1" w:rsidRPr="006415EE">
        <w:rPr>
          <w:rFonts w:cs="Arial"/>
          <w:szCs w:val="22"/>
        </w:rPr>
        <w:t>formationsphase stehen sollte. Die 4 Regionalkonferenzen waren daher  der Einstieg in den Informationsprozess mit den verantwortlichen Schulle</w:t>
      </w:r>
      <w:r w:rsidR="009750F1" w:rsidRPr="006415EE">
        <w:rPr>
          <w:rFonts w:cs="Arial"/>
          <w:szCs w:val="22"/>
        </w:rPr>
        <w:t>i</w:t>
      </w:r>
      <w:r w:rsidR="009750F1" w:rsidRPr="006415EE">
        <w:rPr>
          <w:rFonts w:cs="Arial"/>
          <w:szCs w:val="22"/>
        </w:rPr>
        <w:t>tungen.</w:t>
      </w:r>
    </w:p>
    <w:p w:rsidR="009750F1" w:rsidRPr="006415EE" w:rsidRDefault="009750F1" w:rsidP="006415EE">
      <w:pPr>
        <w:widowControl/>
        <w:ind w:left="567"/>
        <w:rPr>
          <w:rFonts w:cs="Arial"/>
          <w:szCs w:val="22"/>
        </w:rPr>
      </w:pPr>
      <w:r w:rsidRPr="006415EE">
        <w:rPr>
          <w:rFonts w:cs="Arial"/>
          <w:szCs w:val="22"/>
        </w:rPr>
        <w:t>In den Regionalkonferenzen wurden die Empfehlungen der Experten diskutiert vorneh</w:t>
      </w:r>
      <w:r w:rsidRPr="006415EE">
        <w:rPr>
          <w:rFonts w:cs="Arial"/>
          <w:szCs w:val="22"/>
        </w:rPr>
        <w:t>m</w:t>
      </w:r>
      <w:r w:rsidRPr="006415EE">
        <w:rPr>
          <w:rFonts w:cs="Arial"/>
          <w:szCs w:val="22"/>
        </w:rPr>
        <w:t>lich über die Richtung der Weiterentwicklung, der Integration der Schüler/innen mit F</w:t>
      </w:r>
      <w:r w:rsidR="00DA3684" w:rsidRPr="006415EE">
        <w:rPr>
          <w:rFonts w:cs="Arial"/>
          <w:szCs w:val="22"/>
        </w:rPr>
        <w:t>ö</w:t>
      </w:r>
      <w:r w:rsidR="00DA3684" w:rsidRPr="006415EE">
        <w:rPr>
          <w:rFonts w:cs="Arial"/>
          <w:szCs w:val="22"/>
        </w:rPr>
        <w:t>r</w:t>
      </w:r>
      <w:r w:rsidR="00DA3684" w:rsidRPr="006415EE">
        <w:rPr>
          <w:rFonts w:cs="Arial"/>
          <w:szCs w:val="22"/>
        </w:rPr>
        <w:t>derbedarf, das vorgeschlagene Entwicklungsraster sowie den</w:t>
      </w:r>
      <w:r w:rsidRPr="006415EE">
        <w:rPr>
          <w:rFonts w:cs="Arial"/>
          <w:szCs w:val="22"/>
        </w:rPr>
        <w:t xml:space="preserve"> Unterstützungs- und Re</w:t>
      </w:r>
      <w:r w:rsidRPr="006415EE">
        <w:rPr>
          <w:rFonts w:cs="Arial"/>
          <w:szCs w:val="22"/>
        </w:rPr>
        <w:t>s</w:t>
      </w:r>
      <w:r w:rsidRPr="006415EE">
        <w:rPr>
          <w:rFonts w:cs="Arial"/>
          <w:szCs w:val="22"/>
        </w:rPr>
        <w:t>source</w:t>
      </w:r>
      <w:r w:rsidRPr="006415EE">
        <w:rPr>
          <w:rFonts w:cs="Arial"/>
          <w:szCs w:val="22"/>
        </w:rPr>
        <w:t>n</w:t>
      </w:r>
      <w:r w:rsidRPr="006415EE">
        <w:rPr>
          <w:rFonts w:cs="Arial"/>
          <w:szCs w:val="22"/>
        </w:rPr>
        <w:t>bedarf.</w:t>
      </w:r>
    </w:p>
    <w:p w:rsidR="00DA3684" w:rsidRPr="006415EE" w:rsidRDefault="00DA3684" w:rsidP="006415EE">
      <w:pPr>
        <w:widowControl/>
        <w:ind w:left="567"/>
        <w:rPr>
          <w:rFonts w:cs="Arial"/>
          <w:szCs w:val="22"/>
        </w:rPr>
      </w:pPr>
    </w:p>
    <w:p w:rsidR="009750F1" w:rsidRPr="006415EE" w:rsidRDefault="009750F1" w:rsidP="006415EE">
      <w:pPr>
        <w:widowControl/>
        <w:ind w:left="567"/>
        <w:rPr>
          <w:rFonts w:cs="Arial"/>
          <w:szCs w:val="22"/>
        </w:rPr>
      </w:pPr>
      <w:r w:rsidRPr="006415EE">
        <w:rPr>
          <w:rFonts w:cs="Arial"/>
          <w:szCs w:val="22"/>
        </w:rPr>
        <w:t xml:space="preserve">Positiv wurde bewertet, dass der geplante  </w:t>
      </w:r>
      <w:smartTag w:uri="urn:schemas-microsoft-com:office:smarttags" w:element="PersonName">
        <w:r w:rsidRPr="006415EE">
          <w:rPr>
            <w:rFonts w:cs="Arial"/>
            <w:szCs w:val="22"/>
          </w:rPr>
          <w:t>Schule</w:t>
        </w:r>
      </w:smartTag>
      <w:r w:rsidRPr="006415EE">
        <w:rPr>
          <w:rFonts w:cs="Arial"/>
          <w:szCs w:val="22"/>
        </w:rPr>
        <w:t>ntwicklungsprozess als ein langfristig</w:t>
      </w:r>
      <w:r w:rsidR="00DA3684" w:rsidRPr="006415EE">
        <w:rPr>
          <w:rFonts w:cs="Arial"/>
          <w:szCs w:val="22"/>
        </w:rPr>
        <w:t>er</w:t>
      </w:r>
      <w:r w:rsidRPr="006415EE">
        <w:rPr>
          <w:rFonts w:cs="Arial"/>
          <w:szCs w:val="22"/>
        </w:rPr>
        <w:t xml:space="preserve"> angelegter Prozess verstanden wird, der an den gegenwärtigen Entwicklungsstand der Einzelschule anknüpft und über das vorgeschlagene Entwicklungsraster die weitere Ric</w:t>
      </w:r>
      <w:r w:rsidRPr="006415EE">
        <w:rPr>
          <w:rFonts w:cs="Arial"/>
          <w:szCs w:val="22"/>
        </w:rPr>
        <w:t>h</w:t>
      </w:r>
      <w:r w:rsidRPr="006415EE">
        <w:rPr>
          <w:rFonts w:cs="Arial"/>
          <w:szCs w:val="22"/>
        </w:rPr>
        <w:t>tung der Entwicklung b</w:t>
      </w:r>
      <w:r w:rsidRPr="006415EE">
        <w:rPr>
          <w:rFonts w:cs="Arial"/>
          <w:szCs w:val="22"/>
        </w:rPr>
        <w:t>e</w:t>
      </w:r>
      <w:r w:rsidRPr="006415EE">
        <w:rPr>
          <w:rFonts w:cs="Arial"/>
          <w:szCs w:val="22"/>
        </w:rPr>
        <w:t>schreibt.</w:t>
      </w:r>
    </w:p>
    <w:p w:rsidR="001C1071" w:rsidRPr="006415EE" w:rsidRDefault="001C1071" w:rsidP="006415EE">
      <w:pPr>
        <w:widowControl/>
        <w:ind w:left="567"/>
        <w:rPr>
          <w:rFonts w:cs="Arial"/>
          <w:szCs w:val="22"/>
        </w:rPr>
      </w:pPr>
    </w:p>
    <w:p w:rsidR="001C1071" w:rsidRPr="006415EE" w:rsidRDefault="009750F1" w:rsidP="006415EE">
      <w:pPr>
        <w:widowControl/>
        <w:ind w:left="567"/>
        <w:rPr>
          <w:rFonts w:cs="Arial"/>
          <w:szCs w:val="22"/>
        </w:rPr>
      </w:pPr>
      <w:r w:rsidRPr="006415EE">
        <w:rPr>
          <w:rFonts w:cs="Arial"/>
          <w:szCs w:val="22"/>
        </w:rPr>
        <w:t xml:space="preserve">Als notwendig wurde  in allen Sitzungen die enge Vernetzung der </w:t>
      </w:r>
      <w:smartTag w:uri="urn:schemas-microsoft-com:office:smarttags" w:element="PersonName">
        <w:r w:rsidRPr="006415EE">
          <w:rPr>
            <w:rFonts w:cs="Arial"/>
            <w:szCs w:val="22"/>
          </w:rPr>
          <w:t>Schule</w:t>
        </w:r>
      </w:smartTag>
      <w:r w:rsidRPr="006415EE">
        <w:rPr>
          <w:rFonts w:cs="Arial"/>
          <w:szCs w:val="22"/>
        </w:rPr>
        <w:t>n untereinander, aber auch mit dem Schulamt und dem LFI  gefordert, um  Transparenz  und eine Koord</w:t>
      </w:r>
      <w:r w:rsidRPr="006415EE">
        <w:rPr>
          <w:rFonts w:cs="Arial"/>
          <w:szCs w:val="22"/>
        </w:rPr>
        <w:t>i</w:t>
      </w:r>
      <w:r w:rsidRPr="006415EE">
        <w:rPr>
          <w:rFonts w:cs="Arial"/>
          <w:szCs w:val="22"/>
        </w:rPr>
        <w:t>nation in den Ma</w:t>
      </w:r>
      <w:r w:rsidRPr="006415EE">
        <w:rPr>
          <w:rFonts w:cs="Arial"/>
          <w:szCs w:val="22"/>
        </w:rPr>
        <w:t>ß</w:t>
      </w:r>
      <w:r w:rsidRPr="006415EE">
        <w:rPr>
          <w:rFonts w:cs="Arial"/>
          <w:szCs w:val="22"/>
        </w:rPr>
        <w:t xml:space="preserve">nahmen zu gewährleisten. </w:t>
      </w:r>
    </w:p>
    <w:p w:rsidR="009750F1" w:rsidRPr="006415EE" w:rsidRDefault="009750F1" w:rsidP="006415EE">
      <w:pPr>
        <w:widowControl/>
        <w:ind w:left="567"/>
        <w:rPr>
          <w:rFonts w:cs="Arial"/>
          <w:szCs w:val="22"/>
        </w:rPr>
      </w:pPr>
    </w:p>
    <w:p w:rsidR="009750F1" w:rsidRPr="006415EE" w:rsidRDefault="009750F1" w:rsidP="006415EE">
      <w:pPr>
        <w:widowControl/>
        <w:ind w:left="567"/>
        <w:rPr>
          <w:rFonts w:cs="Arial"/>
          <w:szCs w:val="22"/>
        </w:rPr>
      </w:pPr>
      <w:r w:rsidRPr="006415EE">
        <w:rPr>
          <w:rFonts w:cs="Arial"/>
          <w:szCs w:val="22"/>
        </w:rPr>
        <w:t>Eine Lenkungsgruppe mit Vertreter</w:t>
      </w:r>
      <w:r w:rsidR="001C1071" w:rsidRPr="006415EE">
        <w:rPr>
          <w:rFonts w:cs="Arial"/>
          <w:szCs w:val="22"/>
        </w:rPr>
        <w:t>(</w:t>
      </w:r>
      <w:r w:rsidRPr="006415EE">
        <w:rPr>
          <w:rFonts w:cs="Arial"/>
          <w:szCs w:val="22"/>
        </w:rPr>
        <w:t>n</w:t>
      </w:r>
      <w:r w:rsidR="001C1071" w:rsidRPr="006415EE">
        <w:rPr>
          <w:rFonts w:cs="Arial"/>
          <w:szCs w:val="22"/>
        </w:rPr>
        <w:t>)</w:t>
      </w:r>
      <w:r w:rsidRPr="006415EE">
        <w:rPr>
          <w:rFonts w:cs="Arial"/>
          <w:szCs w:val="22"/>
        </w:rPr>
        <w:t xml:space="preserve">/innen aus den </w:t>
      </w:r>
      <w:smartTag w:uri="urn:schemas-microsoft-com:office:smarttags" w:element="PersonName">
        <w:r w:rsidRPr="006415EE">
          <w:rPr>
            <w:rFonts w:cs="Arial"/>
            <w:szCs w:val="22"/>
          </w:rPr>
          <w:t>Schule</w:t>
        </w:r>
      </w:smartTag>
      <w:r w:rsidRPr="006415EE">
        <w:rPr>
          <w:rFonts w:cs="Arial"/>
          <w:szCs w:val="22"/>
        </w:rPr>
        <w:t>n der Regionen, dem Schu</w:t>
      </w:r>
      <w:r w:rsidRPr="006415EE">
        <w:rPr>
          <w:rFonts w:cs="Arial"/>
          <w:szCs w:val="22"/>
        </w:rPr>
        <w:t>l</w:t>
      </w:r>
      <w:r w:rsidRPr="006415EE">
        <w:rPr>
          <w:rFonts w:cs="Arial"/>
          <w:szCs w:val="22"/>
        </w:rPr>
        <w:t>amt und dem LFI ist inzwischen eingerichtet worden und nimmt in Kürze ihre A</w:t>
      </w:r>
      <w:r w:rsidRPr="006415EE">
        <w:rPr>
          <w:rFonts w:cs="Arial"/>
          <w:szCs w:val="22"/>
        </w:rPr>
        <w:t>r</w:t>
      </w:r>
      <w:r w:rsidRPr="006415EE">
        <w:rPr>
          <w:rFonts w:cs="Arial"/>
          <w:szCs w:val="22"/>
        </w:rPr>
        <w:t xml:space="preserve">beit auf.  </w:t>
      </w:r>
    </w:p>
    <w:p w:rsidR="009750F1" w:rsidRPr="006415EE" w:rsidRDefault="009750F1" w:rsidP="006415EE">
      <w:pPr>
        <w:widowControl/>
        <w:ind w:left="360"/>
        <w:jc w:val="left"/>
        <w:rPr>
          <w:rFonts w:cs="Arial"/>
          <w:szCs w:val="22"/>
        </w:rPr>
      </w:pPr>
    </w:p>
    <w:p w:rsidR="009750F1" w:rsidRPr="006415EE" w:rsidRDefault="006415EE" w:rsidP="006415EE">
      <w:pPr>
        <w:widowControl/>
        <w:ind w:left="567" w:hanging="567"/>
        <w:rPr>
          <w:rFonts w:cs="Arial"/>
          <w:szCs w:val="22"/>
        </w:rPr>
      </w:pPr>
      <w:r>
        <w:rPr>
          <w:rFonts w:cs="Arial"/>
          <w:szCs w:val="22"/>
        </w:rPr>
        <w:t xml:space="preserve">zu 4. </w:t>
      </w:r>
      <w:r w:rsidR="009750F1" w:rsidRPr="006415EE">
        <w:rPr>
          <w:rFonts w:cs="Arial"/>
          <w:szCs w:val="22"/>
        </w:rPr>
        <w:t xml:space="preserve">Die </w:t>
      </w:r>
      <w:r w:rsidR="001E0607" w:rsidRPr="006415EE">
        <w:rPr>
          <w:rFonts w:cs="Arial"/>
          <w:szCs w:val="22"/>
        </w:rPr>
        <w:t>Schulen</w:t>
      </w:r>
      <w:r w:rsidR="009750F1" w:rsidRPr="006415EE">
        <w:rPr>
          <w:rFonts w:cs="Arial"/>
          <w:szCs w:val="22"/>
        </w:rPr>
        <w:t xml:space="preserve"> haben Befürchtungen geäußert, dass  der Bremerhavener </w:t>
      </w:r>
      <w:r w:rsidR="001E0607" w:rsidRPr="006415EE">
        <w:rPr>
          <w:rFonts w:cs="Arial"/>
          <w:szCs w:val="22"/>
        </w:rPr>
        <w:t>Schule</w:t>
      </w:r>
      <w:r w:rsidR="009750F1" w:rsidRPr="006415EE">
        <w:rPr>
          <w:rFonts w:cs="Arial"/>
          <w:szCs w:val="22"/>
        </w:rPr>
        <w:t>ntwic</w:t>
      </w:r>
      <w:r w:rsidR="009750F1" w:rsidRPr="006415EE">
        <w:rPr>
          <w:rFonts w:cs="Arial"/>
          <w:szCs w:val="22"/>
        </w:rPr>
        <w:t>k</w:t>
      </w:r>
      <w:r w:rsidR="009750F1" w:rsidRPr="006415EE">
        <w:rPr>
          <w:rFonts w:cs="Arial"/>
          <w:szCs w:val="22"/>
        </w:rPr>
        <w:t>lungsprozess durch die Vorgaben des Bremischen Schul- und Schulverwaltungsgesetzes möglicherweise bee</w:t>
      </w:r>
      <w:r w:rsidR="00DD636B" w:rsidRPr="006415EE">
        <w:rPr>
          <w:rFonts w:cs="Arial"/>
          <w:szCs w:val="22"/>
        </w:rPr>
        <w:t>inträchtigt werden könnte</w:t>
      </w:r>
      <w:r w:rsidR="009750F1" w:rsidRPr="006415EE">
        <w:rPr>
          <w:rFonts w:cs="Arial"/>
          <w:szCs w:val="22"/>
        </w:rPr>
        <w:t>, z. B. durch die Frage der durchgängigen Gymnasien. Darüber hinaus wurden Zweifel ang</w:t>
      </w:r>
      <w:r w:rsidR="00DD636B" w:rsidRPr="006415EE">
        <w:rPr>
          <w:rFonts w:cs="Arial"/>
          <w:szCs w:val="22"/>
        </w:rPr>
        <w:t>emeldet, ob der für die Weiteren</w:t>
      </w:r>
      <w:r w:rsidR="009750F1" w:rsidRPr="006415EE">
        <w:rPr>
          <w:rFonts w:cs="Arial"/>
          <w:szCs w:val="22"/>
        </w:rPr>
        <w:t>twic</w:t>
      </w:r>
      <w:r w:rsidR="009750F1" w:rsidRPr="006415EE">
        <w:rPr>
          <w:rFonts w:cs="Arial"/>
          <w:szCs w:val="22"/>
        </w:rPr>
        <w:t>k</w:t>
      </w:r>
      <w:r w:rsidR="009750F1" w:rsidRPr="006415EE">
        <w:rPr>
          <w:rFonts w:cs="Arial"/>
          <w:szCs w:val="22"/>
        </w:rPr>
        <w:t>lung notwendige zusätzliche Ressourcenbedarf gewährleistet werden könne.</w:t>
      </w:r>
      <w:r w:rsidR="00DD636B" w:rsidRPr="006415EE">
        <w:rPr>
          <w:rFonts w:cs="Arial"/>
          <w:szCs w:val="22"/>
        </w:rPr>
        <w:t xml:space="preserve"> </w:t>
      </w:r>
      <w:r w:rsidR="009750F1" w:rsidRPr="006415EE">
        <w:rPr>
          <w:rFonts w:cs="Arial"/>
          <w:szCs w:val="22"/>
        </w:rPr>
        <w:t>Diese grundlegenden Befürchtungen und Zweifel konnte der Dezernent entkrä</w:t>
      </w:r>
      <w:r w:rsidR="009750F1" w:rsidRPr="006415EE">
        <w:rPr>
          <w:rFonts w:cs="Arial"/>
          <w:szCs w:val="22"/>
        </w:rPr>
        <w:t>f</w:t>
      </w:r>
      <w:r w:rsidR="009750F1" w:rsidRPr="006415EE">
        <w:rPr>
          <w:rFonts w:cs="Arial"/>
          <w:szCs w:val="22"/>
        </w:rPr>
        <w:t>ten.</w:t>
      </w:r>
    </w:p>
    <w:p w:rsidR="009750F1" w:rsidRPr="006415EE" w:rsidRDefault="009750F1" w:rsidP="006415EE">
      <w:pPr>
        <w:widowControl/>
        <w:ind w:left="360"/>
        <w:jc w:val="left"/>
        <w:rPr>
          <w:rFonts w:cs="Arial"/>
          <w:szCs w:val="22"/>
        </w:rPr>
      </w:pPr>
    </w:p>
    <w:p w:rsidR="009750F1" w:rsidRPr="006415EE" w:rsidRDefault="006415EE" w:rsidP="006415EE">
      <w:pPr>
        <w:widowControl/>
        <w:ind w:left="567" w:hanging="567"/>
        <w:rPr>
          <w:rFonts w:cs="Arial"/>
          <w:szCs w:val="22"/>
        </w:rPr>
      </w:pPr>
      <w:r>
        <w:rPr>
          <w:rFonts w:cs="Arial"/>
          <w:szCs w:val="22"/>
        </w:rPr>
        <w:t xml:space="preserve">zu 5. </w:t>
      </w:r>
      <w:r w:rsidR="009750F1" w:rsidRPr="006415EE">
        <w:rPr>
          <w:rFonts w:cs="Arial"/>
          <w:szCs w:val="22"/>
        </w:rPr>
        <w:t>Die angekündigten weiteren Treffen mit den Schulleitungen der Sek II</w:t>
      </w:r>
      <w:r w:rsidR="00DD636B" w:rsidRPr="006415EE">
        <w:rPr>
          <w:rFonts w:cs="Arial"/>
          <w:szCs w:val="22"/>
        </w:rPr>
        <w:t xml:space="preserve"> </w:t>
      </w:r>
      <w:r w:rsidR="009750F1" w:rsidRPr="006415EE">
        <w:rPr>
          <w:rFonts w:cs="Arial"/>
          <w:szCs w:val="22"/>
        </w:rPr>
        <w:t>b zur Berichtersta</w:t>
      </w:r>
      <w:r w:rsidR="009750F1" w:rsidRPr="006415EE">
        <w:rPr>
          <w:rFonts w:cs="Arial"/>
          <w:szCs w:val="22"/>
        </w:rPr>
        <w:t>t</w:t>
      </w:r>
      <w:r w:rsidR="009750F1" w:rsidRPr="006415EE">
        <w:rPr>
          <w:rFonts w:cs="Arial"/>
          <w:szCs w:val="22"/>
        </w:rPr>
        <w:t>tung über die o. g. Regionalkonferenzen haben noch nicht stat</w:t>
      </w:r>
      <w:r w:rsidR="009750F1" w:rsidRPr="006415EE">
        <w:rPr>
          <w:rFonts w:cs="Arial"/>
          <w:szCs w:val="22"/>
        </w:rPr>
        <w:t>t</w:t>
      </w:r>
      <w:r w:rsidR="009750F1" w:rsidRPr="006415EE">
        <w:rPr>
          <w:rFonts w:cs="Arial"/>
          <w:szCs w:val="22"/>
        </w:rPr>
        <w:t xml:space="preserve">finden können. </w:t>
      </w:r>
    </w:p>
    <w:p w:rsidR="009750F1" w:rsidRPr="006415EE" w:rsidRDefault="009750F1" w:rsidP="006415EE">
      <w:pPr>
        <w:widowControl/>
        <w:ind w:left="360"/>
        <w:jc w:val="left"/>
        <w:rPr>
          <w:rFonts w:cs="Arial"/>
          <w:szCs w:val="22"/>
        </w:rPr>
      </w:pPr>
    </w:p>
    <w:p w:rsidR="009750F1" w:rsidRPr="006415EE" w:rsidRDefault="006415EE" w:rsidP="006415EE">
      <w:pPr>
        <w:widowControl/>
        <w:ind w:left="360" w:hanging="360"/>
        <w:jc w:val="left"/>
        <w:rPr>
          <w:rFonts w:cs="Arial"/>
          <w:szCs w:val="22"/>
        </w:rPr>
      </w:pPr>
      <w:r>
        <w:rPr>
          <w:rFonts w:cs="Arial"/>
          <w:szCs w:val="22"/>
        </w:rPr>
        <w:t xml:space="preserve">zu 6. </w:t>
      </w:r>
      <w:r w:rsidR="009750F1" w:rsidRPr="006415EE">
        <w:rPr>
          <w:rFonts w:cs="Arial"/>
          <w:szCs w:val="22"/>
        </w:rPr>
        <w:t>siehe Frage 5</w:t>
      </w:r>
    </w:p>
    <w:p w:rsidR="009750F1" w:rsidRPr="006415EE" w:rsidRDefault="009750F1" w:rsidP="006415EE">
      <w:pPr>
        <w:rPr>
          <w:rFonts w:cs="Arial"/>
          <w:szCs w:val="22"/>
        </w:rPr>
      </w:pPr>
    </w:p>
    <w:p w:rsidR="009750F1" w:rsidRPr="006415EE" w:rsidRDefault="009750F1" w:rsidP="006415EE">
      <w:pPr>
        <w:widowControl/>
        <w:ind w:left="360"/>
        <w:jc w:val="left"/>
        <w:rPr>
          <w:rFonts w:cs="Arial"/>
          <w:szCs w:val="22"/>
        </w:rPr>
      </w:pPr>
    </w:p>
    <w:p w:rsidR="009750F1" w:rsidRPr="006415EE" w:rsidRDefault="006415EE" w:rsidP="002258F1">
      <w:pPr>
        <w:widowControl/>
        <w:ind w:left="567" w:hanging="567"/>
        <w:rPr>
          <w:rFonts w:cs="Arial"/>
          <w:szCs w:val="22"/>
        </w:rPr>
      </w:pPr>
      <w:r>
        <w:rPr>
          <w:rFonts w:cs="Arial"/>
          <w:szCs w:val="22"/>
        </w:rPr>
        <w:lastRenderedPageBreak/>
        <w:t xml:space="preserve">zu </w:t>
      </w:r>
      <w:r w:rsidR="002258F1">
        <w:rPr>
          <w:rFonts w:cs="Arial"/>
          <w:szCs w:val="22"/>
        </w:rPr>
        <w:t xml:space="preserve">7. </w:t>
      </w:r>
      <w:r w:rsidR="009750F1" w:rsidRPr="006415EE">
        <w:rPr>
          <w:rFonts w:cs="Arial"/>
          <w:szCs w:val="22"/>
        </w:rPr>
        <w:t xml:space="preserve">Durch die ursprünglich nicht geplante Fortsetzung der Regionalkonferenzen in einer 2. Runde (im April 2009) und </w:t>
      </w:r>
      <w:r w:rsidR="00DD636B" w:rsidRPr="006415EE">
        <w:rPr>
          <w:rFonts w:cs="Arial"/>
          <w:szCs w:val="22"/>
        </w:rPr>
        <w:t>die angestrebte Gründung einer p</w:t>
      </w:r>
      <w:r w:rsidR="009750F1" w:rsidRPr="006415EE">
        <w:rPr>
          <w:rFonts w:cs="Arial"/>
          <w:szCs w:val="22"/>
        </w:rPr>
        <w:t>rozessbegleitend arbeite</w:t>
      </w:r>
      <w:r w:rsidR="009750F1" w:rsidRPr="006415EE">
        <w:rPr>
          <w:rFonts w:cs="Arial"/>
          <w:szCs w:val="22"/>
        </w:rPr>
        <w:t>n</w:t>
      </w:r>
      <w:r w:rsidR="009750F1" w:rsidRPr="006415EE">
        <w:rPr>
          <w:rFonts w:cs="Arial"/>
          <w:szCs w:val="22"/>
        </w:rPr>
        <w:t>den Lenkungsgruppe ist es zu Verzögerungen g</w:t>
      </w:r>
      <w:r w:rsidR="009750F1" w:rsidRPr="006415EE">
        <w:rPr>
          <w:rFonts w:cs="Arial"/>
          <w:szCs w:val="22"/>
        </w:rPr>
        <w:t>e</w:t>
      </w:r>
      <w:r w:rsidR="009750F1" w:rsidRPr="006415EE">
        <w:rPr>
          <w:rFonts w:cs="Arial"/>
          <w:szCs w:val="22"/>
        </w:rPr>
        <w:t xml:space="preserve">kommen. </w:t>
      </w:r>
    </w:p>
    <w:p w:rsidR="00DD636B" w:rsidRPr="006415EE" w:rsidRDefault="00DD636B" w:rsidP="002258F1">
      <w:pPr>
        <w:widowControl/>
        <w:ind w:left="567"/>
        <w:rPr>
          <w:rFonts w:cs="Arial"/>
          <w:szCs w:val="22"/>
        </w:rPr>
      </w:pPr>
    </w:p>
    <w:p w:rsidR="009750F1" w:rsidRPr="006415EE" w:rsidRDefault="009750F1" w:rsidP="002258F1">
      <w:pPr>
        <w:widowControl/>
        <w:ind w:left="567"/>
        <w:rPr>
          <w:rFonts w:cs="Arial"/>
          <w:szCs w:val="22"/>
        </w:rPr>
      </w:pPr>
      <w:r w:rsidRPr="006415EE">
        <w:rPr>
          <w:rFonts w:cs="Arial"/>
          <w:szCs w:val="22"/>
        </w:rPr>
        <w:t>Es ist aber davon auszugehen, dass die Schulleitungen der Primarstufe und der Seku</w:t>
      </w:r>
      <w:r w:rsidRPr="006415EE">
        <w:rPr>
          <w:rFonts w:cs="Arial"/>
          <w:szCs w:val="22"/>
        </w:rPr>
        <w:t>n</w:t>
      </w:r>
      <w:r w:rsidRPr="006415EE">
        <w:rPr>
          <w:rFonts w:cs="Arial"/>
          <w:szCs w:val="22"/>
        </w:rPr>
        <w:t>darstufe in ihren jeweiligen schulischen Gremien berichtet haben. Zur Berichter</w:t>
      </w:r>
      <w:r w:rsidR="00DD636B" w:rsidRPr="006415EE">
        <w:rPr>
          <w:rFonts w:cs="Arial"/>
          <w:szCs w:val="22"/>
        </w:rPr>
        <w:t>stattung sind i</w:t>
      </w:r>
      <w:r w:rsidRPr="006415EE">
        <w:rPr>
          <w:rFonts w:cs="Arial"/>
          <w:szCs w:val="22"/>
        </w:rPr>
        <w:t>hnen die Folien und Zusammenfassungen der Regionalkonferenzen durch den D</w:t>
      </w:r>
      <w:r w:rsidRPr="006415EE">
        <w:rPr>
          <w:rFonts w:cs="Arial"/>
          <w:szCs w:val="22"/>
        </w:rPr>
        <w:t>e</w:t>
      </w:r>
      <w:r w:rsidRPr="006415EE">
        <w:rPr>
          <w:rFonts w:cs="Arial"/>
          <w:szCs w:val="22"/>
        </w:rPr>
        <w:t>zernenten zug</w:t>
      </w:r>
      <w:r w:rsidRPr="006415EE">
        <w:rPr>
          <w:rFonts w:cs="Arial"/>
          <w:szCs w:val="22"/>
        </w:rPr>
        <w:t>e</w:t>
      </w:r>
      <w:r w:rsidRPr="006415EE">
        <w:rPr>
          <w:rFonts w:cs="Arial"/>
          <w:szCs w:val="22"/>
        </w:rPr>
        <w:t>leitet worden.</w:t>
      </w:r>
    </w:p>
    <w:p w:rsidR="009750F1" w:rsidRPr="006415EE" w:rsidRDefault="009750F1" w:rsidP="006415EE">
      <w:pPr>
        <w:widowControl/>
        <w:ind w:left="360"/>
        <w:jc w:val="left"/>
        <w:rPr>
          <w:rFonts w:cs="Arial"/>
          <w:szCs w:val="22"/>
        </w:rPr>
      </w:pPr>
    </w:p>
    <w:p w:rsidR="009750F1" w:rsidRPr="006415EE" w:rsidRDefault="002258F1" w:rsidP="002258F1">
      <w:pPr>
        <w:widowControl/>
        <w:ind w:left="360" w:hanging="360"/>
        <w:jc w:val="left"/>
        <w:rPr>
          <w:rFonts w:cs="Arial"/>
          <w:szCs w:val="22"/>
        </w:rPr>
      </w:pPr>
      <w:r>
        <w:rPr>
          <w:rFonts w:cs="Arial"/>
          <w:szCs w:val="22"/>
        </w:rPr>
        <w:t xml:space="preserve">zu 8. </w:t>
      </w:r>
      <w:r w:rsidR="009750F1" w:rsidRPr="006415EE">
        <w:rPr>
          <w:rFonts w:cs="Arial"/>
          <w:szCs w:val="22"/>
        </w:rPr>
        <w:t>siehe Frage 7</w:t>
      </w:r>
    </w:p>
    <w:p w:rsidR="009750F1" w:rsidRPr="006415EE" w:rsidRDefault="009750F1" w:rsidP="002258F1">
      <w:pPr>
        <w:widowControl/>
        <w:ind w:left="360" w:hanging="360"/>
        <w:jc w:val="left"/>
        <w:rPr>
          <w:rFonts w:cs="Arial"/>
          <w:szCs w:val="22"/>
        </w:rPr>
      </w:pPr>
    </w:p>
    <w:p w:rsidR="009750F1" w:rsidRPr="006415EE" w:rsidRDefault="002258F1" w:rsidP="002258F1">
      <w:pPr>
        <w:widowControl/>
        <w:ind w:left="360" w:hanging="360"/>
        <w:jc w:val="left"/>
        <w:rPr>
          <w:rFonts w:cs="Arial"/>
          <w:szCs w:val="22"/>
        </w:rPr>
      </w:pPr>
      <w:r>
        <w:rPr>
          <w:rFonts w:cs="Arial"/>
          <w:szCs w:val="22"/>
        </w:rPr>
        <w:t xml:space="preserve">zu 9. </w:t>
      </w:r>
      <w:r w:rsidR="009750F1" w:rsidRPr="006415EE">
        <w:rPr>
          <w:rFonts w:cs="Arial"/>
          <w:szCs w:val="22"/>
        </w:rPr>
        <w:t>siehe Frage 7</w:t>
      </w:r>
    </w:p>
    <w:p w:rsidR="009750F1" w:rsidRPr="006415EE" w:rsidRDefault="009750F1" w:rsidP="009750F1">
      <w:pPr>
        <w:rPr>
          <w:rFonts w:ascii="Times New Roman" w:hAnsi="Times New Roman"/>
          <w:szCs w:val="22"/>
        </w:rPr>
      </w:pPr>
      <w:r w:rsidRPr="006415EE">
        <w:rPr>
          <w:szCs w:val="22"/>
        </w:rPr>
        <w:t> </w:t>
      </w:r>
    </w:p>
    <w:p w:rsidR="00811660" w:rsidRPr="00AB190D" w:rsidRDefault="00811660" w:rsidP="00811660">
      <w:pPr>
        <w:ind w:left="709"/>
        <w:rPr>
          <w:szCs w:val="22"/>
        </w:rPr>
      </w:pPr>
    </w:p>
    <w:p w:rsidR="00AB190D" w:rsidRDefault="00AB190D" w:rsidP="00530C88">
      <w:pPr>
        <w:jc w:val="left"/>
        <w:outlineLvl w:val="0"/>
        <w:rPr>
          <w:rFonts w:cs="Arial"/>
          <w:szCs w:val="22"/>
        </w:rPr>
      </w:pPr>
    </w:p>
    <w:p w:rsidR="00AB190D" w:rsidRDefault="00AB190D" w:rsidP="00530C88">
      <w:pPr>
        <w:jc w:val="left"/>
        <w:outlineLvl w:val="0"/>
        <w:rPr>
          <w:rFonts w:cs="Arial"/>
          <w:szCs w:val="22"/>
        </w:rPr>
      </w:pPr>
    </w:p>
    <w:p w:rsidR="00AB190D" w:rsidRPr="00AB190D" w:rsidRDefault="00AB190D" w:rsidP="00530C88">
      <w:pPr>
        <w:jc w:val="left"/>
        <w:outlineLvl w:val="0"/>
        <w:rPr>
          <w:rFonts w:cs="Arial"/>
          <w:szCs w:val="22"/>
        </w:rPr>
      </w:pPr>
    </w:p>
    <w:p w:rsidR="00530C88" w:rsidRPr="00AB190D" w:rsidRDefault="00530C88" w:rsidP="00530C88">
      <w:pPr>
        <w:jc w:val="left"/>
        <w:outlineLvl w:val="0"/>
        <w:rPr>
          <w:rFonts w:cs="Arial"/>
          <w:szCs w:val="22"/>
        </w:rPr>
      </w:pPr>
      <w:r w:rsidRPr="00AB190D">
        <w:rPr>
          <w:rFonts w:cs="Arial"/>
          <w:szCs w:val="22"/>
        </w:rPr>
        <w:t>Schulz</w:t>
      </w:r>
    </w:p>
    <w:p w:rsidR="00530C88" w:rsidRPr="00AB190D" w:rsidRDefault="00530C88" w:rsidP="00530C88">
      <w:pPr>
        <w:jc w:val="left"/>
        <w:outlineLvl w:val="0"/>
        <w:rPr>
          <w:rFonts w:cs="Arial"/>
          <w:szCs w:val="22"/>
        </w:rPr>
      </w:pPr>
      <w:r w:rsidRPr="00AB190D">
        <w:rPr>
          <w:rFonts w:cs="Arial"/>
          <w:szCs w:val="22"/>
        </w:rPr>
        <w:t>Oberbürgermeister</w:t>
      </w:r>
    </w:p>
    <w:sectPr w:rsidR="00530C88" w:rsidRPr="00AB19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038A5" w:rsidRDefault="002038A5">
      <w:r>
        <w:separator/>
      </w:r>
    </w:p>
  </w:endnote>
  <w:endnote w:type="continuationSeparator" w:id="0">
    <w:p w:rsidR="002038A5" w:rsidRDefault="00203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534E" w:rsidRDefault="000F534E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534E" w:rsidRDefault="000F534E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534E" w:rsidRDefault="000F534E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038A5" w:rsidRDefault="002038A5">
      <w:r>
        <w:separator/>
      </w:r>
    </w:p>
  </w:footnote>
  <w:footnote w:type="continuationSeparator" w:id="0">
    <w:p w:rsidR="002038A5" w:rsidRDefault="00203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534E" w:rsidRDefault="000F534E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534E" w:rsidRPr="00307373" w:rsidRDefault="000F534E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007AC8">
      <w:rPr>
        <w:rStyle w:val="Seitenzahl"/>
        <w:rFonts w:cs="Arial"/>
        <w:noProof/>
        <w:szCs w:val="22"/>
      </w:rPr>
      <w:t>3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0F534E" w:rsidRDefault="000F534E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534E" w:rsidRDefault="000F534E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62976"/>
    <w:multiLevelType w:val="hybridMultilevel"/>
    <w:tmpl w:val="73E4549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C2E36"/>
    <w:multiLevelType w:val="hybridMultilevel"/>
    <w:tmpl w:val="FFBC7ACC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5A14F0"/>
    <w:multiLevelType w:val="hybridMultilevel"/>
    <w:tmpl w:val="DB5C17E6"/>
    <w:lvl w:ilvl="0" w:tplc="69E8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70E222A"/>
    <w:multiLevelType w:val="hybridMultilevel"/>
    <w:tmpl w:val="C50ABF7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D32D01"/>
    <w:multiLevelType w:val="hybridMultilevel"/>
    <w:tmpl w:val="508C8E1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25649EF"/>
    <w:multiLevelType w:val="hybridMultilevel"/>
    <w:tmpl w:val="E032629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47A6F71"/>
    <w:multiLevelType w:val="hybridMultilevel"/>
    <w:tmpl w:val="373EC76E"/>
    <w:lvl w:ilvl="0" w:tplc="7804C8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B477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FCE4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E2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7282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26B5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C71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60DA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A8C2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7DBD01A3"/>
    <w:multiLevelType w:val="hybridMultilevel"/>
    <w:tmpl w:val="A460919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07AC8"/>
    <w:rsid w:val="00011D5A"/>
    <w:rsid w:val="00017786"/>
    <w:rsid w:val="00020A9D"/>
    <w:rsid w:val="000947FF"/>
    <w:rsid w:val="000C27F4"/>
    <w:rsid w:val="000C7678"/>
    <w:rsid w:val="000D3745"/>
    <w:rsid w:val="000D404C"/>
    <w:rsid w:val="000F534E"/>
    <w:rsid w:val="000F5AD5"/>
    <w:rsid w:val="00135FED"/>
    <w:rsid w:val="0015328E"/>
    <w:rsid w:val="00157020"/>
    <w:rsid w:val="00162F6C"/>
    <w:rsid w:val="001722AA"/>
    <w:rsid w:val="00177529"/>
    <w:rsid w:val="0018234F"/>
    <w:rsid w:val="0018572E"/>
    <w:rsid w:val="001A2A1F"/>
    <w:rsid w:val="001A45FA"/>
    <w:rsid w:val="001B4548"/>
    <w:rsid w:val="001C1071"/>
    <w:rsid w:val="001C2B9D"/>
    <w:rsid w:val="001E0607"/>
    <w:rsid w:val="001E6EC3"/>
    <w:rsid w:val="002038A5"/>
    <w:rsid w:val="00217726"/>
    <w:rsid w:val="002258F1"/>
    <w:rsid w:val="0025246A"/>
    <w:rsid w:val="00254D2B"/>
    <w:rsid w:val="00264897"/>
    <w:rsid w:val="00290A15"/>
    <w:rsid w:val="002B6533"/>
    <w:rsid w:val="002E30B1"/>
    <w:rsid w:val="002E3930"/>
    <w:rsid w:val="002F29A8"/>
    <w:rsid w:val="00307373"/>
    <w:rsid w:val="00336951"/>
    <w:rsid w:val="00343594"/>
    <w:rsid w:val="00353AA3"/>
    <w:rsid w:val="00380FAD"/>
    <w:rsid w:val="003924CF"/>
    <w:rsid w:val="00396AE3"/>
    <w:rsid w:val="003972DE"/>
    <w:rsid w:val="003A78C3"/>
    <w:rsid w:val="003D1405"/>
    <w:rsid w:val="003D16D8"/>
    <w:rsid w:val="003D75E8"/>
    <w:rsid w:val="00405C76"/>
    <w:rsid w:val="004103EA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A5AF8"/>
    <w:rsid w:val="004C125E"/>
    <w:rsid w:val="004C47E4"/>
    <w:rsid w:val="004E12B5"/>
    <w:rsid w:val="004E4C5C"/>
    <w:rsid w:val="004E4D2E"/>
    <w:rsid w:val="00511D9A"/>
    <w:rsid w:val="0051572D"/>
    <w:rsid w:val="005218C1"/>
    <w:rsid w:val="00530C88"/>
    <w:rsid w:val="00542D66"/>
    <w:rsid w:val="00567EDA"/>
    <w:rsid w:val="0057342C"/>
    <w:rsid w:val="00594207"/>
    <w:rsid w:val="005B4C6A"/>
    <w:rsid w:val="005B61D5"/>
    <w:rsid w:val="00627629"/>
    <w:rsid w:val="006415EE"/>
    <w:rsid w:val="00643661"/>
    <w:rsid w:val="00647355"/>
    <w:rsid w:val="006503C7"/>
    <w:rsid w:val="00664E01"/>
    <w:rsid w:val="00667AB4"/>
    <w:rsid w:val="00673EAF"/>
    <w:rsid w:val="006774DD"/>
    <w:rsid w:val="00680A1B"/>
    <w:rsid w:val="00690134"/>
    <w:rsid w:val="006931EA"/>
    <w:rsid w:val="0069362F"/>
    <w:rsid w:val="006B1349"/>
    <w:rsid w:val="006C683E"/>
    <w:rsid w:val="006D349A"/>
    <w:rsid w:val="006D7333"/>
    <w:rsid w:val="006E6BB5"/>
    <w:rsid w:val="006F0599"/>
    <w:rsid w:val="006F34B7"/>
    <w:rsid w:val="007304DF"/>
    <w:rsid w:val="0074510D"/>
    <w:rsid w:val="00746056"/>
    <w:rsid w:val="007472AF"/>
    <w:rsid w:val="00747C52"/>
    <w:rsid w:val="007C72A4"/>
    <w:rsid w:val="007E347E"/>
    <w:rsid w:val="00811660"/>
    <w:rsid w:val="00811ADE"/>
    <w:rsid w:val="00840CE8"/>
    <w:rsid w:val="00841BEF"/>
    <w:rsid w:val="00863A83"/>
    <w:rsid w:val="0087491D"/>
    <w:rsid w:val="008852E0"/>
    <w:rsid w:val="008B3B0F"/>
    <w:rsid w:val="008C3F09"/>
    <w:rsid w:val="008C55AF"/>
    <w:rsid w:val="00900E4B"/>
    <w:rsid w:val="0092669E"/>
    <w:rsid w:val="009306CC"/>
    <w:rsid w:val="009364CC"/>
    <w:rsid w:val="009451E2"/>
    <w:rsid w:val="00970123"/>
    <w:rsid w:val="009750F1"/>
    <w:rsid w:val="00981D1E"/>
    <w:rsid w:val="009A1708"/>
    <w:rsid w:val="009B53B1"/>
    <w:rsid w:val="009C0BA6"/>
    <w:rsid w:val="009D1BAA"/>
    <w:rsid w:val="009D3DD5"/>
    <w:rsid w:val="00A11B42"/>
    <w:rsid w:val="00A32CDD"/>
    <w:rsid w:val="00A3430C"/>
    <w:rsid w:val="00A4737E"/>
    <w:rsid w:val="00A61EB4"/>
    <w:rsid w:val="00A84926"/>
    <w:rsid w:val="00A947BC"/>
    <w:rsid w:val="00A97374"/>
    <w:rsid w:val="00AB190D"/>
    <w:rsid w:val="00B2237D"/>
    <w:rsid w:val="00B26E69"/>
    <w:rsid w:val="00B512B0"/>
    <w:rsid w:val="00B5316C"/>
    <w:rsid w:val="00B81A00"/>
    <w:rsid w:val="00B828D6"/>
    <w:rsid w:val="00BA271D"/>
    <w:rsid w:val="00BA3DD3"/>
    <w:rsid w:val="00BB2426"/>
    <w:rsid w:val="00BD06B9"/>
    <w:rsid w:val="00BE3155"/>
    <w:rsid w:val="00BF0697"/>
    <w:rsid w:val="00C00A27"/>
    <w:rsid w:val="00C0711A"/>
    <w:rsid w:val="00C2433C"/>
    <w:rsid w:val="00C35A99"/>
    <w:rsid w:val="00C36818"/>
    <w:rsid w:val="00C520F7"/>
    <w:rsid w:val="00C577AC"/>
    <w:rsid w:val="00C60A97"/>
    <w:rsid w:val="00C642E9"/>
    <w:rsid w:val="00C772A3"/>
    <w:rsid w:val="00C82F3F"/>
    <w:rsid w:val="00C94676"/>
    <w:rsid w:val="00C9525B"/>
    <w:rsid w:val="00CA6742"/>
    <w:rsid w:val="00CB39C3"/>
    <w:rsid w:val="00CB5A43"/>
    <w:rsid w:val="00CC67F2"/>
    <w:rsid w:val="00CC6E87"/>
    <w:rsid w:val="00CE104A"/>
    <w:rsid w:val="00CE244F"/>
    <w:rsid w:val="00CE64CA"/>
    <w:rsid w:val="00D06D13"/>
    <w:rsid w:val="00D1225A"/>
    <w:rsid w:val="00D15A61"/>
    <w:rsid w:val="00D24BC2"/>
    <w:rsid w:val="00D51621"/>
    <w:rsid w:val="00D525F9"/>
    <w:rsid w:val="00D60EF5"/>
    <w:rsid w:val="00D61906"/>
    <w:rsid w:val="00D66A07"/>
    <w:rsid w:val="00D7419A"/>
    <w:rsid w:val="00D751DC"/>
    <w:rsid w:val="00D91CA1"/>
    <w:rsid w:val="00D97164"/>
    <w:rsid w:val="00DA3684"/>
    <w:rsid w:val="00DB283A"/>
    <w:rsid w:val="00DB7148"/>
    <w:rsid w:val="00DC1308"/>
    <w:rsid w:val="00DC7AD5"/>
    <w:rsid w:val="00DD16B4"/>
    <w:rsid w:val="00DD636B"/>
    <w:rsid w:val="00E07EF6"/>
    <w:rsid w:val="00E23C27"/>
    <w:rsid w:val="00E25CA6"/>
    <w:rsid w:val="00E4660B"/>
    <w:rsid w:val="00E478CA"/>
    <w:rsid w:val="00E5218B"/>
    <w:rsid w:val="00E54AB6"/>
    <w:rsid w:val="00E644A8"/>
    <w:rsid w:val="00E94032"/>
    <w:rsid w:val="00EA746D"/>
    <w:rsid w:val="00EB0024"/>
    <w:rsid w:val="00EB0431"/>
    <w:rsid w:val="00EB6BEA"/>
    <w:rsid w:val="00ED3049"/>
    <w:rsid w:val="00EF7AA6"/>
    <w:rsid w:val="00F02905"/>
    <w:rsid w:val="00F05C66"/>
    <w:rsid w:val="00F06DFB"/>
    <w:rsid w:val="00F14866"/>
    <w:rsid w:val="00F171F8"/>
    <w:rsid w:val="00F2792F"/>
    <w:rsid w:val="00F32464"/>
    <w:rsid w:val="00F44AA3"/>
    <w:rsid w:val="00F676C0"/>
    <w:rsid w:val="00F835EB"/>
    <w:rsid w:val="00FB78E8"/>
    <w:rsid w:val="00FE6E49"/>
    <w:rsid w:val="00FE7ED5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6DDCBC-5FBA-48A4-9D1B-95C7F4556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semiHidden/>
    <w:rsid w:val="001E6E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3</Pages>
  <Words>750</Words>
  <Characters>4725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2009-04-22T09:39:00Z</cp:lastPrinted>
  <dcterms:created xsi:type="dcterms:W3CDTF">2021-12-23T21:06:00Z</dcterms:created>
  <dcterms:modified xsi:type="dcterms:W3CDTF">2021-12-23T21:06:00Z</dcterms:modified>
</cp:coreProperties>
</file>