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913DB9">
              <w:t>01.09.2008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B0408">
            <w:pPr>
              <w:jc w:val="right"/>
            </w:pPr>
            <w:r w:rsidRPr="0069362F">
              <w:t xml:space="preserve">Bremerhaven, </w:t>
            </w:r>
            <w:r w:rsidR="00355666">
              <w:rPr>
                <w:rFonts w:cs="Arial"/>
                <w:szCs w:val="22"/>
              </w:rPr>
              <w:t>08</w:t>
            </w:r>
            <w:r w:rsidR="00BE7D91">
              <w:rPr>
                <w:rFonts w:cs="Arial"/>
                <w:szCs w:val="22"/>
              </w:rPr>
              <w:t>.06.2009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EB0408" w:rsidRDefault="00E54AB6" w:rsidP="0069362F">
      <w:r w:rsidRPr="00EB0408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7E7E7F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>.</w:t>
            </w:r>
            <w:r w:rsidR="00C772A3">
              <w:rPr>
                <w:b/>
                <w:sz w:val="24"/>
                <w:szCs w:val="24"/>
              </w:rPr>
              <w:t xml:space="preserve"> </w:t>
            </w:r>
            <w:r w:rsidR="00913DB9">
              <w:rPr>
                <w:b/>
                <w:sz w:val="24"/>
                <w:szCs w:val="24"/>
              </w:rPr>
              <w:t>MIT-</w:t>
            </w:r>
            <w:r w:rsidR="0030584A">
              <w:rPr>
                <w:b/>
                <w:sz w:val="24"/>
                <w:szCs w:val="24"/>
              </w:rPr>
              <w:t>FS</w:t>
            </w:r>
            <w:r w:rsidR="00913DB9">
              <w:rPr>
                <w:b/>
                <w:sz w:val="24"/>
                <w:szCs w:val="24"/>
              </w:rPr>
              <w:t xml:space="preserve"> </w:t>
            </w:r>
            <w:r w:rsidR="003A65BA">
              <w:rPr>
                <w:b/>
                <w:sz w:val="24"/>
                <w:szCs w:val="24"/>
              </w:rPr>
              <w:t>16</w:t>
            </w:r>
            <w:r w:rsidR="00913DB9">
              <w:rPr>
                <w:b/>
                <w:sz w:val="24"/>
                <w:szCs w:val="24"/>
              </w:rPr>
              <w:t>/</w:t>
            </w:r>
            <w:r w:rsidR="00BE1377">
              <w:rPr>
                <w:b/>
                <w:sz w:val="24"/>
                <w:szCs w:val="24"/>
              </w:rPr>
              <w:t>2009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C772A3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30584A">
              <w:rPr>
                <w:rFonts w:cs="Arial"/>
                <w:sz w:val="24"/>
                <w:szCs w:val="24"/>
              </w:rPr>
              <w:t>FS</w:t>
            </w:r>
            <w:bookmarkStart w:id="0" w:name="Text9"/>
            <w:r w:rsidR="00D76CE6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BB44F8">
              <w:rPr>
                <w:rFonts w:cs="Arial"/>
                <w:sz w:val="24"/>
                <w:szCs w:val="24"/>
              </w:rPr>
              <w:t>16</w:t>
            </w:r>
            <w:r w:rsidR="00913DB9">
              <w:rPr>
                <w:rFonts w:cs="Arial"/>
                <w:sz w:val="24"/>
                <w:szCs w:val="24"/>
              </w:rPr>
              <w:t>/</w:t>
            </w:r>
            <w:r w:rsidR="00BE1377">
              <w:rPr>
                <w:rFonts w:cs="Arial"/>
                <w:sz w:val="24"/>
                <w:szCs w:val="24"/>
              </w:rPr>
              <w:t xml:space="preserve">2009 </w:t>
            </w:r>
            <w:r w:rsidRPr="00456D09">
              <w:rPr>
                <w:rFonts w:cs="Arial"/>
                <w:sz w:val="24"/>
                <w:szCs w:val="24"/>
              </w:rPr>
              <w:t xml:space="preserve">nach § 36 </w:t>
            </w:r>
            <w:r w:rsidR="0030584A">
              <w:rPr>
                <w:rFonts w:cs="Arial"/>
                <w:sz w:val="24"/>
                <w:szCs w:val="24"/>
              </w:rPr>
              <w:t xml:space="preserve">a </w:t>
            </w:r>
            <w:r w:rsidRPr="00456D09">
              <w:rPr>
                <w:rFonts w:cs="Arial"/>
                <w:sz w:val="24"/>
                <w:szCs w:val="24"/>
              </w:rPr>
              <w:t>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="00913DB9">
              <w:rPr>
                <w:rFonts w:cs="Arial"/>
                <w:sz w:val="24"/>
                <w:szCs w:val="24"/>
              </w:rPr>
              <w:t xml:space="preserve">Fraktion </w:t>
            </w:r>
            <w:r w:rsidR="00BE1377">
              <w:rPr>
                <w:rFonts w:cs="Arial"/>
                <w:sz w:val="24"/>
                <w:szCs w:val="24"/>
              </w:rPr>
              <w:t>Bündnis 90/Die Grünen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BE1377">
              <w:rPr>
                <w:rFonts w:cs="Arial"/>
                <w:sz w:val="24"/>
                <w:szCs w:val="24"/>
              </w:rPr>
              <w:t>08.06.2009</w:t>
            </w:r>
          </w:p>
          <w:p w:rsidR="00BE1377" w:rsidRDefault="00BE1377" w:rsidP="00C772A3">
            <w:pPr>
              <w:rPr>
                <w:sz w:val="24"/>
                <w:szCs w:val="24"/>
              </w:rPr>
            </w:pPr>
          </w:p>
          <w:p w:rsidR="00445CB1" w:rsidRPr="00752D23" w:rsidRDefault="00680A1B" w:rsidP="00445CB1">
            <w:pPr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D457BF">
              <w:rPr>
                <w:b/>
                <w:sz w:val="24"/>
                <w:szCs w:val="24"/>
              </w:rPr>
              <w:t>Klassenfrequenzen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BE1377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355666">
              <w:t>1</w:t>
            </w:r>
          </w:p>
        </w:tc>
      </w:tr>
    </w:tbl>
    <w:p w:rsidR="00E54AB6" w:rsidRPr="0069362F" w:rsidRDefault="00E54AB6" w:rsidP="0069362F"/>
    <w:p w:rsidR="00913DB9" w:rsidRPr="00ED6F75" w:rsidRDefault="00913DB9" w:rsidP="00913DB9">
      <w:pPr>
        <w:rPr>
          <w:rFonts w:cs="Arial"/>
          <w:szCs w:val="22"/>
        </w:rPr>
      </w:pPr>
      <w:bookmarkStart w:id="1" w:name="VLGBeschlText__START__24040"/>
      <w:bookmarkEnd w:id="1"/>
    </w:p>
    <w:p w:rsidR="00913DB9" w:rsidRDefault="00913DB9" w:rsidP="00913DB9">
      <w:pPr>
        <w:ind w:left="240" w:hanging="240"/>
        <w:rPr>
          <w:rFonts w:cs="Arial"/>
          <w:b/>
          <w:szCs w:val="22"/>
        </w:rPr>
      </w:pPr>
      <w:r w:rsidRPr="00913DB9">
        <w:rPr>
          <w:rFonts w:cs="Arial"/>
          <w:b/>
          <w:szCs w:val="22"/>
        </w:rPr>
        <w:t xml:space="preserve">I. </w:t>
      </w:r>
      <w:r>
        <w:rPr>
          <w:rFonts w:cs="Arial"/>
          <w:b/>
          <w:szCs w:val="22"/>
        </w:rPr>
        <w:tab/>
      </w:r>
      <w:r w:rsidR="007E7E7F">
        <w:rPr>
          <w:rFonts w:cs="Arial"/>
          <w:b/>
          <w:szCs w:val="22"/>
        </w:rPr>
        <w:t>Die Anfrage lautet:</w:t>
      </w:r>
    </w:p>
    <w:p w:rsidR="003A65BA" w:rsidRPr="003A65BA" w:rsidRDefault="003A65BA" w:rsidP="003A65BA">
      <w:pPr>
        <w:rPr>
          <w:szCs w:val="22"/>
        </w:rPr>
      </w:pPr>
    </w:p>
    <w:p w:rsidR="003A65BA" w:rsidRPr="003A65BA" w:rsidRDefault="003A65BA" w:rsidP="003A65BA">
      <w:pPr>
        <w:rPr>
          <w:rFonts w:cs="Arial"/>
          <w:szCs w:val="22"/>
        </w:rPr>
      </w:pPr>
      <w:r w:rsidRPr="003A65BA">
        <w:rPr>
          <w:rFonts w:cs="Arial"/>
          <w:szCs w:val="22"/>
        </w:rPr>
        <w:t>In der letzten Woche wurde in einer öffentlichen Diskussion in der Fic</w:t>
      </w:r>
      <w:r w:rsidRPr="003A65BA">
        <w:rPr>
          <w:rFonts w:cs="Arial"/>
          <w:szCs w:val="22"/>
        </w:rPr>
        <w:t>h</w:t>
      </w:r>
      <w:r w:rsidRPr="003A65BA">
        <w:rPr>
          <w:rFonts w:cs="Arial"/>
          <w:szCs w:val="22"/>
        </w:rPr>
        <w:t>teschule seitens des Schulamtes nicht abschließend geklärt und Au</w:t>
      </w:r>
      <w:r w:rsidRPr="003A65BA">
        <w:rPr>
          <w:rFonts w:cs="Arial"/>
          <w:szCs w:val="22"/>
        </w:rPr>
        <w:t>s</w:t>
      </w:r>
      <w:r w:rsidRPr="003A65BA">
        <w:rPr>
          <w:rFonts w:cs="Arial"/>
          <w:szCs w:val="22"/>
        </w:rPr>
        <w:t>kunft gegeben, ob diese Schule geschlossen wird oder nicht. Im Verlauf der Diskussion wurde mitgeteilt, dass die Schuleinzugsbereiche neu strukturiert wurden um Klassenfr</w:t>
      </w:r>
      <w:r w:rsidRPr="003A65BA">
        <w:rPr>
          <w:rFonts w:cs="Arial"/>
          <w:szCs w:val="22"/>
        </w:rPr>
        <w:t>e</w:t>
      </w:r>
      <w:r w:rsidRPr="003A65BA">
        <w:rPr>
          <w:rFonts w:cs="Arial"/>
          <w:szCs w:val="22"/>
        </w:rPr>
        <w:t xml:space="preserve">quenzen zu senken. </w:t>
      </w:r>
    </w:p>
    <w:p w:rsidR="003A65BA" w:rsidRPr="003A65BA" w:rsidRDefault="003A65BA" w:rsidP="003A65BA">
      <w:pPr>
        <w:jc w:val="center"/>
        <w:rPr>
          <w:rFonts w:cs="Arial"/>
          <w:szCs w:val="22"/>
        </w:rPr>
      </w:pPr>
    </w:p>
    <w:p w:rsidR="003A65BA" w:rsidRPr="003A65BA" w:rsidRDefault="003A65BA" w:rsidP="003A65BA">
      <w:pPr>
        <w:rPr>
          <w:rFonts w:cs="Arial"/>
          <w:szCs w:val="22"/>
        </w:rPr>
      </w:pPr>
      <w:r w:rsidRPr="003A65BA">
        <w:rPr>
          <w:rFonts w:cs="Arial"/>
          <w:szCs w:val="22"/>
        </w:rPr>
        <w:t>Wir fragen den Magistrat:</w:t>
      </w:r>
    </w:p>
    <w:p w:rsidR="003A65BA" w:rsidRPr="003A65BA" w:rsidRDefault="003A65BA" w:rsidP="003A65BA">
      <w:pPr>
        <w:rPr>
          <w:rFonts w:cs="Arial"/>
          <w:szCs w:val="22"/>
        </w:rPr>
      </w:pPr>
    </w:p>
    <w:p w:rsidR="003A65BA" w:rsidRPr="003A65BA" w:rsidRDefault="003A65BA" w:rsidP="003A65BA">
      <w:pPr>
        <w:widowControl/>
        <w:numPr>
          <w:ilvl w:val="0"/>
          <w:numId w:val="3"/>
        </w:numPr>
        <w:jc w:val="left"/>
        <w:rPr>
          <w:rFonts w:cs="Arial"/>
          <w:szCs w:val="22"/>
        </w:rPr>
      </w:pPr>
      <w:r w:rsidRPr="003A65BA">
        <w:rPr>
          <w:rFonts w:cs="Arial"/>
          <w:szCs w:val="22"/>
        </w:rPr>
        <w:t>In welchem Umfang erfolgte in den letzten 2 Jahren die Absenkung von Klassenfr</w:t>
      </w:r>
      <w:r w:rsidRPr="003A65BA">
        <w:rPr>
          <w:rFonts w:cs="Arial"/>
          <w:szCs w:val="22"/>
        </w:rPr>
        <w:t>e</w:t>
      </w:r>
      <w:r w:rsidRPr="003A65BA">
        <w:rPr>
          <w:rFonts w:cs="Arial"/>
          <w:szCs w:val="22"/>
        </w:rPr>
        <w:t>quenzen im Primarbereich? Wir bitten um die jeweilige  Auflistung nach Grundschu</w:t>
      </w:r>
      <w:r w:rsidRPr="003A65BA">
        <w:rPr>
          <w:rFonts w:cs="Arial"/>
          <w:szCs w:val="22"/>
        </w:rPr>
        <w:t>l</w:t>
      </w:r>
      <w:r w:rsidRPr="003A65BA">
        <w:rPr>
          <w:rFonts w:cs="Arial"/>
          <w:szCs w:val="22"/>
        </w:rPr>
        <w:t>standorten und Jahrgä</w:t>
      </w:r>
      <w:r w:rsidRPr="003A65BA">
        <w:rPr>
          <w:rFonts w:cs="Arial"/>
          <w:szCs w:val="22"/>
        </w:rPr>
        <w:t>n</w:t>
      </w:r>
      <w:r w:rsidRPr="003A65BA">
        <w:rPr>
          <w:rFonts w:cs="Arial"/>
          <w:szCs w:val="22"/>
        </w:rPr>
        <w:t>gen.</w:t>
      </w:r>
    </w:p>
    <w:p w:rsidR="003A65BA" w:rsidRPr="003A65BA" w:rsidRDefault="003A65BA" w:rsidP="003A65BA">
      <w:pPr>
        <w:rPr>
          <w:rFonts w:cs="Arial"/>
          <w:szCs w:val="22"/>
        </w:rPr>
      </w:pPr>
    </w:p>
    <w:p w:rsidR="003A65BA" w:rsidRPr="003A65BA" w:rsidRDefault="003A65BA" w:rsidP="003A65BA">
      <w:pPr>
        <w:widowControl/>
        <w:numPr>
          <w:ilvl w:val="0"/>
          <w:numId w:val="3"/>
        </w:numPr>
        <w:jc w:val="left"/>
        <w:rPr>
          <w:rFonts w:cs="Arial"/>
          <w:szCs w:val="22"/>
        </w:rPr>
      </w:pPr>
      <w:r w:rsidRPr="003A65BA">
        <w:rPr>
          <w:rFonts w:cs="Arial"/>
          <w:szCs w:val="22"/>
        </w:rPr>
        <w:t> Wie wurden die Schuleinzugsbereiche verä</w:t>
      </w:r>
      <w:r w:rsidRPr="003A65BA">
        <w:rPr>
          <w:rFonts w:cs="Arial"/>
          <w:szCs w:val="22"/>
        </w:rPr>
        <w:t>n</w:t>
      </w:r>
      <w:r w:rsidRPr="003A65BA">
        <w:rPr>
          <w:rFonts w:cs="Arial"/>
          <w:szCs w:val="22"/>
        </w:rPr>
        <w:t>dert?</w:t>
      </w:r>
    </w:p>
    <w:p w:rsidR="00445CB1" w:rsidRPr="00BE1377" w:rsidRDefault="00445CB1" w:rsidP="00D457BF">
      <w:pPr>
        <w:ind w:left="360"/>
        <w:rPr>
          <w:rFonts w:cs="Arial"/>
          <w:szCs w:val="22"/>
        </w:rPr>
      </w:pPr>
    </w:p>
    <w:p w:rsidR="00913DB9" w:rsidRPr="00ED6F75" w:rsidRDefault="00913DB9" w:rsidP="00913DB9">
      <w:pPr>
        <w:rPr>
          <w:rFonts w:cs="Arial"/>
          <w:szCs w:val="22"/>
        </w:rPr>
      </w:pPr>
    </w:p>
    <w:p w:rsidR="00445CB1" w:rsidRDefault="00445CB1" w:rsidP="00913DB9">
      <w:pPr>
        <w:ind w:left="285" w:hanging="228"/>
        <w:rPr>
          <w:rFonts w:cs="Arial"/>
          <w:b/>
          <w:szCs w:val="22"/>
        </w:rPr>
      </w:pPr>
    </w:p>
    <w:p w:rsidR="00913DB9" w:rsidRPr="00913DB9" w:rsidRDefault="00913DB9" w:rsidP="00913DB9">
      <w:pPr>
        <w:ind w:left="285" w:hanging="228"/>
        <w:rPr>
          <w:rFonts w:cs="Arial"/>
          <w:b/>
          <w:szCs w:val="22"/>
        </w:rPr>
      </w:pPr>
      <w:r w:rsidRPr="00913DB9">
        <w:rPr>
          <w:rFonts w:cs="Arial"/>
          <w:b/>
          <w:szCs w:val="22"/>
        </w:rPr>
        <w:t xml:space="preserve">II. Der Magistrat hat in seiner Sitzung am </w:t>
      </w:r>
      <w:r w:rsidR="00BE1377">
        <w:rPr>
          <w:rFonts w:cs="Arial"/>
          <w:b/>
          <w:szCs w:val="22"/>
        </w:rPr>
        <w:t>x.2009</w:t>
      </w:r>
      <w:r w:rsidR="00EB0408">
        <w:rPr>
          <w:rFonts w:cs="Arial"/>
          <w:b/>
          <w:szCs w:val="22"/>
        </w:rPr>
        <w:t xml:space="preserve"> </w:t>
      </w:r>
      <w:r w:rsidRPr="00913DB9">
        <w:rPr>
          <w:rFonts w:cs="Arial"/>
          <w:b/>
          <w:szCs w:val="22"/>
        </w:rPr>
        <w:t>beschlossen, die Anfrage wie folgt zu b</w:t>
      </w:r>
      <w:r w:rsidRPr="00913DB9">
        <w:rPr>
          <w:rFonts w:cs="Arial"/>
          <w:b/>
          <w:szCs w:val="22"/>
        </w:rPr>
        <w:t>e</w:t>
      </w:r>
      <w:r w:rsidRPr="00913DB9">
        <w:rPr>
          <w:rFonts w:cs="Arial"/>
          <w:b/>
          <w:szCs w:val="22"/>
        </w:rPr>
        <w:t>antworten:</w:t>
      </w: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355666" w:rsidRDefault="00BE1377" w:rsidP="00355666">
      <w:pPr>
        <w:rPr>
          <w:rFonts w:cs="Arial"/>
          <w:szCs w:val="22"/>
        </w:rPr>
      </w:pPr>
      <w:r>
        <w:rPr>
          <w:rFonts w:cs="Arial"/>
          <w:szCs w:val="22"/>
        </w:rPr>
        <w:t xml:space="preserve">zu 1. </w:t>
      </w:r>
      <w:r w:rsidR="00355666">
        <w:rPr>
          <w:rFonts w:cs="Arial"/>
          <w:szCs w:val="22"/>
        </w:rPr>
        <w:tab/>
      </w:r>
      <w:r w:rsidR="00355666" w:rsidRPr="00355666">
        <w:rPr>
          <w:rFonts w:cs="Arial"/>
          <w:szCs w:val="22"/>
        </w:rPr>
        <w:t>Die Durchschnittsklassenfrequenz der Grundschulklassen betrug im S07/08 21,3 und im</w:t>
      </w:r>
    </w:p>
    <w:p w:rsidR="00355666" w:rsidRDefault="00355666" w:rsidP="00355666">
      <w:pPr>
        <w:ind w:firstLine="567"/>
        <w:rPr>
          <w:rFonts w:cs="Arial"/>
          <w:szCs w:val="22"/>
        </w:rPr>
      </w:pPr>
      <w:r w:rsidRPr="00355666">
        <w:rPr>
          <w:rFonts w:cs="Arial"/>
          <w:szCs w:val="22"/>
        </w:rPr>
        <w:t>Schuljahr 08/09 21,0.</w:t>
      </w:r>
      <w:r>
        <w:rPr>
          <w:rFonts w:cs="Arial"/>
          <w:szCs w:val="22"/>
        </w:rPr>
        <w:t xml:space="preserve"> </w:t>
      </w:r>
    </w:p>
    <w:p w:rsidR="00355666" w:rsidRDefault="00355666" w:rsidP="00355666">
      <w:pPr>
        <w:ind w:firstLine="567"/>
        <w:rPr>
          <w:rFonts w:cs="Arial"/>
          <w:szCs w:val="22"/>
        </w:rPr>
      </w:pPr>
      <w:r w:rsidRPr="00355666">
        <w:rPr>
          <w:rFonts w:cs="Arial"/>
          <w:szCs w:val="22"/>
        </w:rPr>
        <w:t>Die schulbezogenen durchschnittlichen Klassenfrequenzen entnehme man der jährlich</w:t>
      </w:r>
    </w:p>
    <w:p w:rsidR="00355666" w:rsidRDefault="00355666" w:rsidP="00355666">
      <w:pPr>
        <w:ind w:firstLine="567"/>
        <w:rPr>
          <w:rFonts w:cs="Arial"/>
          <w:szCs w:val="22"/>
        </w:rPr>
      </w:pPr>
      <w:r w:rsidRPr="00355666">
        <w:rPr>
          <w:rFonts w:cs="Arial"/>
          <w:szCs w:val="22"/>
        </w:rPr>
        <w:t>vom Schulamt veröffentlichen statistischen Übersicht (Seite 8).</w:t>
      </w:r>
      <w:r>
        <w:rPr>
          <w:rFonts w:cs="Arial"/>
          <w:szCs w:val="22"/>
        </w:rPr>
        <w:t xml:space="preserve"> </w:t>
      </w:r>
      <w:r w:rsidRPr="00355666">
        <w:rPr>
          <w:rFonts w:cs="Arial"/>
          <w:szCs w:val="22"/>
        </w:rPr>
        <w:t>Wegen der zahlreichen</w:t>
      </w:r>
    </w:p>
    <w:p w:rsidR="00355666" w:rsidRDefault="00355666" w:rsidP="00355666">
      <w:pPr>
        <w:ind w:firstLine="567"/>
        <w:rPr>
          <w:rFonts w:cs="Arial"/>
          <w:szCs w:val="22"/>
        </w:rPr>
      </w:pPr>
      <w:r w:rsidRPr="00355666">
        <w:rPr>
          <w:rFonts w:cs="Arial"/>
          <w:szCs w:val="22"/>
        </w:rPr>
        <w:t>jahrgangübergreifenden Klassen werden seit einigen Jahren die Durchschnittsfreque</w:t>
      </w:r>
      <w:r w:rsidRPr="00355666">
        <w:rPr>
          <w:rFonts w:cs="Arial"/>
          <w:szCs w:val="22"/>
        </w:rPr>
        <w:t>n</w:t>
      </w:r>
      <w:r>
        <w:rPr>
          <w:rFonts w:cs="Arial"/>
          <w:szCs w:val="22"/>
        </w:rPr>
        <w:t>-</w:t>
      </w:r>
    </w:p>
    <w:p w:rsidR="00355666" w:rsidRPr="00355666" w:rsidRDefault="00355666" w:rsidP="00355666">
      <w:pPr>
        <w:ind w:firstLine="567"/>
        <w:rPr>
          <w:rFonts w:cs="Arial"/>
          <w:szCs w:val="22"/>
        </w:rPr>
      </w:pPr>
      <w:r w:rsidRPr="00355666">
        <w:rPr>
          <w:rFonts w:cs="Arial"/>
          <w:szCs w:val="22"/>
        </w:rPr>
        <w:t>zen nicht mehr jahrgangsbezogen ausgewertet.</w:t>
      </w:r>
    </w:p>
    <w:p w:rsidR="00913DB9" w:rsidRDefault="00913DB9" w:rsidP="00EB0408">
      <w:pPr>
        <w:ind w:left="285"/>
        <w:rPr>
          <w:rFonts w:cs="Arial"/>
          <w:szCs w:val="22"/>
        </w:rPr>
      </w:pPr>
    </w:p>
    <w:p w:rsidR="00BE1377" w:rsidRDefault="00BE1377" w:rsidP="00355666">
      <w:pPr>
        <w:ind w:left="285" w:hanging="285"/>
        <w:rPr>
          <w:rFonts w:cs="Arial"/>
          <w:szCs w:val="22"/>
        </w:rPr>
      </w:pPr>
      <w:r>
        <w:rPr>
          <w:rFonts w:cs="Arial"/>
          <w:szCs w:val="22"/>
        </w:rPr>
        <w:t xml:space="preserve">zu 2. </w:t>
      </w:r>
      <w:r w:rsidR="00355666">
        <w:rPr>
          <w:rFonts w:cs="Arial"/>
          <w:szCs w:val="22"/>
        </w:rPr>
        <w:t>s. Anlage</w:t>
      </w: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BE1377" w:rsidRDefault="00BE1377" w:rsidP="00913DB9">
      <w:pPr>
        <w:ind w:left="285" w:hanging="228"/>
        <w:rPr>
          <w:rFonts w:cs="Arial"/>
          <w:szCs w:val="22"/>
        </w:rPr>
      </w:pPr>
    </w:p>
    <w:p w:rsidR="00BE1377" w:rsidRDefault="00BE1377" w:rsidP="00913DB9">
      <w:pPr>
        <w:ind w:left="285" w:hanging="228"/>
        <w:rPr>
          <w:rFonts w:cs="Arial"/>
          <w:szCs w:val="22"/>
        </w:rPr>
      </w:pPr>
    </w:p>
    <w:p w:rsidR="00355666" w:rsidRDefault="00355666" w:rsidP="00913DB9">
      <w:pPr>
        <w:ind w:left="285" w:hanging="228"/>
        <w:rPr>
          <w:rFonts w:cs="Arial"/>
          <w:szCs w:val="22"/>
        </w:rPr>
      </w:pPr>
    </w:p>
    <w:p w:rsidR="00355666" w:rsidRDefault="00355666" w:rsidP="00913DB9">
      <w:pPr>
        <w:ind w:left="285" w:hanging="228"/>
        <w:rPr>
          <w:rFonts w:cs="Arial"/>
          <w:szCs w:val="22"/>
        </w:rPr>
      </w:pPr>
    </w:p>
    <w:p w:rsidR="00913DB9" w:rsidRPr="00ED6F75" w:rsidRDefault="00913DB9" w:rsidP="00913DB9">
      <w:pPr>
        <w:ind w:left="285" w:hanging="228"/>
        <w:rPr>
          <w:rFonts w:cs="Arial"/>
          <w:szCs w:val="22"/>
        </w:rPr>
      </w:pPr>
    </w:p>
    <w:p w:rsidR="00913DB9" w:rsidRPr="00ED6F75" w:rsidRDefault="00913DB9" w:rsidP="00913DB9">
      <w:pPr>
        <w:rPr>
          <w:rFonts w:cs="Arial"/>
          <w:szCs w:val="22"/>
        </w:rPr>
      </w:pPr>
      <w:r w:rsidRPr="00ED6F75">
        <w:rPr>
          <w:rFonts w:cs="Arial"/>
          <w:szCs w:val="22"/>
        </w:rPr>
        <w:t>Schulz</w:t>
      </w:r>
    </w:p>
    <w:p w:rsidR="00913DB9" w:rsidRDefault="00913DB9">
      <w:r w:rsidRPr="00ED6F75">
        <w:rPr>
          <w:rFonts w:cs="Arial"/>
          <w:szCs w:val="22"/>
        </w:rPr>
        <w:t>Oberbürgermeister</w:t>
      </w:r>
    </w:p>
    <w:p w:rsidR="00E54AB6" w:rsidRPr="0069362F" w:rsidRDefault="00E54AB6" w:rsidP="0069362F"/>
    <w:sectPr w:rsidR="00E54AB6" w:rsidRPr="006936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2B0" w:rsidRDefault="00BC72B0">
      <w:r>
        <w:separator/>
      </w:r>
    </w:p>
  </w:endnote>
  <w:endnote w:type="continuationSeparator" w:id="0">
    <w:p w:rsidR="00BC72B0" w:rsidRDefault="00BC7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BF" w:rsidRDefault="00D457B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BF" w:rsidRDefault="00D457BF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BF" w:rsidRDefault="00D457BF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2B0" w:rsidRDefault="00BC72B0">
      <w:r>
        <w:separator/>
      </w:r>
    </w:p>
  </w:footnote>
  <w:footnote w:type="continuationSeparator" w:id="0">
    <w:p w:rsidR="00BC72B0" w:rsidRDefault="00BC7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BF" w:rsidRDefault="00D457B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BF" w:rsidRPr="00307373" w:rsidRDefault="00D457B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355666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D457BF" w:rsidRDefault="00D457B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BF" w:rsidRDefault="00D457B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943C7"/>
    <w:multiLevelType w:val="hybridMultilevel"/>
    <w:tmpl w:val="E3BC316E"/>
    <w:lvl w:ilvl="0" w:tplc="C85E689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82CAF"/>
    <w:multiLevelType w:val="hybridMultilevel"/>
    <w:tmpl w:val="88546BE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CB7DF3"/>
    <w:multiLevelType w:val="hybridMultilevel"/>
    <w:tmpl w:val="C192A1D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2091074"/>
    <w:multiLevelType w:val="hybridMultilevel"/>
    <w:tmpl w:val="AEBC139C"/>
    <w:lvl w:ilvl="0" w:tplc="0407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5DC"/>
    <w:rsid w:val="00002F41"/>
    <w:rsid w:val="00017786"/>
    <w:rsid w:val="000947FF"/>
    <w:rsid w:val="000C7678"/>
    <w:rsid w:val="000D3745"/>
    <w:rsid w:val="000D404C"/>
    <w:rsid w:val="001245DC"/>
    <w:rsid w:val="00135FED"/>
    <w:rsid w:val="00162F6C"/>
    <w:rsid w:val="00165C7F"/>
    <w:rsid w:val="001722AA"/>
    <w:rsid w:val="00177529"/>
    <w:rsid w:val="0018234F"/>
    <w:rsid w:val="0018572E"/>
    <w:rsid w:val="001A45FA"/>
    <w:rsid w:val="001C2B9D"/>
    <w:rsid w:val="0025246A"/>
    <w:rsid w:val="00254D2B"/>
    <w:rsid w:val="00290A15"/>
    <w:rsid w:val="002B6533"/>
    <w:rsid w:val="002E30B1"/>
    <w:rsid w:val="002E3930"/>
    <w:rsid w:val="0030584A"/>
    <w:rsid w:val="00307373"/>
    <w:rsid w:val="00343594"/>
    <w:rsid w:val="00355666"/>
    <w:rsid w:val="00380FAD"/>
    <w:rsid w:val="003924CF"/>
    <w:rsid w:val="003A65BA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45CB1"/>
    <w:rsid w:val="00456D09"/>
    <w:rsid w:val="004754DF"/>
    <w:rsid w:val="004A3C6B"/>
    <w:rsid w:val="004A474C"/>
    <w:rsid w:val="004C47E4"/>
    <w:rsid w:val="004E12B5"/>
    <w:rsid w:val="004E4C5C"/>
    <w:rsid w:val="004E4D2E"/>
    <w:rsid w:val="00501A42"/>
    <w:rsid w:val="00511D9A"/>
    <w:rsid w:val="00542D66"/>
    <w:rsid w:val="0057342C"/>
    <w:rsid w:val="00594207"/>
    <w:rsid w:val="005B4C6A"/>
    <w:rsid w:val="005B61D5"/>
    <w:rsid w:val="005C5EB4"/>
    <w:rsid w:val="006120E2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C683E"/>
    <w:rsid w:val="006D349A"/>
    <w:rsid w:val="006F34B7"/>
    <w:rsid w:val="0074510D"/>
    <w:rsid w:val="00746056"/>
    <w:rsid w:val="007C72A4"/>
    <w:rsid w:val="007E44BD"/>
    <w:rsid w:val="007E7E7F"/>
    <w:rsid w:val="00811ADE"/>
    <w:rsid w:val="00841BEF"/>
    <w:rsid w:val="00863A83"/>
    <w:rsid w:val="0087491D"/>
    <w:rsid w:val="008852E0"/>
    <w:rsid w:val="008C3F09"/>
    <w:rsid w:val="00913DB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512B0"/>
    <w:rsid w:val="00B828D6"/>
    <w:rsid w:val="00BB44F8"/>
    <w:rsid w:val="00BC72B0"/>
    <w:rsid w:val="00BD06B9"/>
    <w:rsid w:val="00BE1377"/>
    <w:rsid w:val="00BE3155"/>
    <w:rsid w:val="00BE7D91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27748"/>
    <w:rsid w:val="00D457BF"/>
    <w:rsid w:val="00D525F9"/>
    <w:rsid w:val="00D60EF5"/>
    <w:rsid w:val="00D61906"/>
    <w:rsid w:val="00D7419A"/>
    <w:rsid w:val="00D76CE6"/>
    <w:rsid w:val="00DB283A"/>
    <w:rsid w:val="00DB7148"/>
    <w:rsid w:val="00DC1308"/>
    <w:rsid w:val="00DD16B4"/>
    <w:rsid w:val="00E25CA6"/>
    <w:rsid w:val="00E4660B"/>
    <w:rsid w:val="00E54AB6"/>
    <w:rsid w:val="00E644A8"/>
    <w:rsid w:val="00E94032"/>
    <w:rsid w:val="00EA746D"/>
    <w:rsid w:val="00EB0024"/>
    <w:rsid w:val="00EB0408"/>
    <w:rsid w:val="00EB0431"/>
    <w:rsid w:val="00EB6BEA"/>
    <w:rsid w:val="00EE646F"/>
    <w:rsid w:val="00EF7AA6"/>
    <w:rsid w:val="00F02905"/>
    <w:rsid w:val="00F057BD"/>
    <w:rsid w:val="00F05C66"/>
    <w:rsid w:val="00F06DFB"/>
    <w:rsid w:val="00F159F9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9374C2-29B1-4601-971E-3284EBC4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Textkrper3">
    <w:name w:val="Body Text 3"/>
    <w:basedOn w:val="Standard"/>
    <w:rsid w:val="00913DB9"/>
    <w:pPr>
      <w:widowControl/>
      <w:spacing w:after="120"/>
      <w:jc w:val="left"/>
    </w:pPr>
    <w:rPr>
      <w:rFonts w:ascii="CorpoS" w:hAnsi="CorpoS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9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HHartig\.AgendaTemp\21faa312-cd16-4398-8b82-7cf511e6aa58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21faa312-cd16-4398-8b82-7cf511e6aa58.dot</Template>
  <TotalTime>0</TotalTime>
  <Pages>1</Pages>
  <Words>200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2006-03-30T07:28:00Z</cp:lastPrinted>
  <dcterms:created xsi:type="dcterms:W3CDTF">2021-12-23T21:30:00Z</dcterms:created>
  <dcterms:modified xsi:type="dcterms:W3CDTF">2021-12-23T21:30:00Z</dcterms:modified>
</cp:coreProperties>
</file>