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913DB9">
              <w:t>01.09.2008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B0408">
            <w:pPr>
              <w:jc w:val="right"/>
            </w:pPr>
            <w:r w:rsidRPr="0069362F">
              <w:t xml:space="preserve">Bremerhaven, </w:t>
            </w:r>
            <w:r w:rsidR="00134F78">
              <w:t>10</w:t>
            </w:r>
            <w:r w:rsidR="00BE7D91">
              <w:rPr>
                <w:rFonts w:cs="Arial"/>
                <w:szCs w:val="22"/>
              </w:rPr>
              <w:t>.06.2009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EB0408" w:rsidRDefault="00E54AB6" w:rsidP="0069362F">
      <w:r w:rsidRPr="00EB0408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7E7E7F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>.</w:t>
            </w:r>
            <w:r w:rsidR="00C772A3">
              <w:rPr>
                <w:b/>
                <w:sz w:val="24"/>
                <w:szCs w:val="24"/>
              </w:rPr>
              <w:t xml:space="preserve"> </w:t>
            </w:r>
            <w:r w:rsidR="00913DB9">
              <w:rPr>
                <w:b/>
                <w:sz w:val="24"/>
                <w:szCs w:val="24"/>
              </w:rPr>
              <w:t>MIT-</w:t>
            </w:r>
            <w:r w:rsidR="0030584A">
              <w:rPr>
                <w:b/>
                <w:sz w:val="24"/>
                <w:szCs w:val="24"/>
              </w:rPr>
              <w:t>FS</w:t>
            </w:r>
            <w:r w:rsidR="00913DB9">
              <w:rPr>
                <w:b/>
                <w:sz w:val="24"/>
                <w:szCs w:val="24"/>
              </w:rPr>
              <w:t xml:space="preserve"> </w:t>
            </w:r>
            <w:r w:rsidR="005872D7">
              <w:rPr>
                <w:b/>
                <w:sz w:val="24"/>
                <w:szCs w:val="24"/>
              </w:rPr>
              <w:t>2</w:t>
            </w:r>
            <w:r w:rsidR="00E12ED8">
              <w:rPr>
                <w:b/>
                <w:sz w:val="24"/>
                <w:szCs w:val="24"/>
              </w:rPr>
              <w:t>1</w:t>
            </w:r>
            <w:r w:rsidR="00913DB9">
              <w:rPr>
                <w:b/>
                <w:sz w:val="24"/>
                <w:szCs w:val="24"/>
              </w:rPr>
              <w:t>/</w:t>
            </w:r>
            <w:r w:rsidR="00BE1377">
              <w:rPr>
                <w:b/>
                <w:sz w:val="24"/>
                <w:szCs w:val="24"/>
              </w:rPr>
              <w:t>2009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C772A3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30584A">
              <w:rPr>
                <w:rFonts w:cs="Arial"/>
                <w:sz w:val="24"/>
                <w:szCs w:val="24"/>
              </w:rPr>
              <w:t>FS</w:t>
            </w:r>
            <w:bookmarkStart w:id="0" w:name="Text9"/>
            <w:r w:rsidR="00D76CE6">
              <w:rPr>
                <w:rFonts w:cs="Arial"/>
                <w:sz w:val="24"/>
                <w:szCs w:val="24"/>
              </w:rPr>
              <w:t xml:space="preserve"> </w:t>
            </w:r>
            <w:bookmarkEnd w:id="0"/>
            <w:r w:rsidR="00C81A13">
              <w:rPr>
                <w:rFonts w:cs="Arial"/>
                <w:sz w:val="24"/>
                <w:szCs w:val="24"/>
              </w:rPr>
              <w:t>21</w:t>
            </w:r>
            <w:r w:rsidR="00913DB9">
              <w:rPr>
                <w:rFonts w:cs="Arial"/>
                <w:sz w:val="24"/>
                <w:szCs w:val="24"/>
              </w:rPr>
              <w:t>/</w:t>
            </w:r>
            <w:r w:rsidR="00BE1377">
              <w:rPr>
                <w:rFonts w:cs="Arial"/>
                <w:sz w:val="24"/>
                <w:szCs w:val="24"/>
              </w:rPr>
              <w:t xml:space="preserve">2009 </w:t>
            </w:r>
            <w:r w:rsidRPr="00456D09">
              <w:rPr>
                <w:rFonts w:cs="Arial"/>
                <w:sz w:val="24"/>
                <w:szCs w:val="24"/>
              </w:rPr>
              <w:t xml:space="preserve">nach § 36 </w:t>
            </w:r>
            <w:r w:rsidR="0030584A">
              <w:rPr>
                <w:rFonts w:cs="Arial"/>
                <w:sz w:val="24"/>
                <w:szCs w:val="24"/>
              </w:rPr>
              <w:t xml:space="preserve">a </w:t>
            </w:r>
            <w:r w:rsidRPr="00456D09">
              <w:rPr>
                <w:rFonts w:cs="Arial"/>
                <w:sz w:val="24"/>
                <w:szCs w:val="24"/>
              </w:rPr>
              <w:t>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="00913DB9">
              <w:rPr>
                <w:rFonts w:cs="Arial"/>
                <w:sz w:val="24"/>
                <w:szCs w:val="24"/>
              </w:rPr>
              <w:t xml:space="preserve">Fraktion </w:t>
            </w:r>
            <w:r w:rsidR="00BE1377">
              <w:rPr>
                <w:rFonts w:cs="Arial"/>
                <w:sz w:val="24"/>
                <w:szCs w:val="24"/>
              </w:rPr>
              <w:t>Bündnis 90/Die Grünen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BE1377">
              <w:rPr>
                <w:rFonts w:cs="Arial"/>
                <w:sz w:val="24"/>
                <w:szCs w:val="24"/>
              </w:rPr>
              <w:t>08.06.2009</w:t>
            </w:r>
          </w:p>
          <w:p w:rsidR="00BE1377" w:rsidRDefault="00BE1377" w:rsidP="00C772A3">
            <w:pPr>
              <w:rPr>
                <w:sz w:val="24"/>
                <w:szCs w:val="24"/>
              </w:rPr>
            </w:pPr>
          </w:p>
          <w:p w:rsidR="00C15A31" w:rsidRPr="00BD393E" w:rsidRDefault="00680A1B" w:rsidP="00C15A31">
            <w:pPr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C81A13">
              <w:rPr>
                <w:b/>
                <w:sz w:val="24"/>
                <w:szCs w:val="24"/>
              </w:rPr>
              <w:t xml:space="preserve">Beteiligungsverfahren zur Weiterentwicklung der beruflichen Schulen 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BE1377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BE1377">
              <w:t>0</w:t>
            </w:r>
          </w:p>
        </w:tc>
      </w:tr>
    </w:tbl>
    <w:p w:rsidR="00E54AB6" w:rsidRPr="0069362F" w:rsidRDefault="00E54AB6" w:rsidP="0069362F"/>
    <w:p w:rsidR="00913DB9" w:rsidRPr="00ED6F75" w:rsidRDefault="00913DB9" w:rsidP="00913DB9">
      <w:pPr>
        <w:rPr>
          <w:rFonts w:cs="Arial"/>
          <w:szCs w:val="22"/>
        </w:rPr>
      </w:pPr>
      <w:bookmarkStart w:id="1" w:name="VLGBeschlText__START__24040"/>
      <w:bookmarkEnd w:id="1"/>
    </w:p>
    <w:p w:rsidR="00913DB9" w:rsidRDefault="007E7E7F" w:rsidP="00C81A13">
      <w:pPr>
        <w:numPr>
          <w:ilvl w:val="0"/>
          <w:numId w:val="10"/>
        </w:numPr>
        <w:tabs>
          <w:tab w:val="clear" w:pos="1080"/>
          <w:tab w:val="num" w:pos="426"/>
        </w:tabs>
        <w:ind w:hanging="1080"/>
        <w:rPr>
          <w:rFonts w:cs="Arial"/>
          <w:b/>
          <w:szCs w:val="22"/>
        </w:rPr>
      </w:pPr>
      <w:r>
        <w:rPr>
          <w:rFonts w:cs="Arial"/>
          <w:b/>
          <w:szCs w:val="22"/>
        </w:rPr>
        <w:t>Die Anfrage lautet:</w:t>
      </w:r>
    </w:p>
    <w:p w:rsidR="00C81A13" w:rsidRDefault="00C81A13" w:rsidP="00C81A13">
      <w:pPr>
        <w:rPr>
          <w:rFonts w:cs="Arial"/>
          <w:b/>
          <w:szCs w:val="22"/>
        </w:rPr>
      </w:pPr>
    </w:p>
    <w:p w:rsidR="00C81A13" w:rsidRDefault="00C81A13" w:rsidP="00C81A13">
      <w:pPr>
        <w:ind w:left="426"/>
        <w:rPr>
          <w:rFonts w:cs="Arial"/>
          <w:szCs w:val="22"/>
        </w:rPr>
      </w:pPr>
      <w:r>
        <w:rPr>
          <w:rFonts w:cs="Arial"/>
          <w:szCs w:val="22"/>
        </w:rPr>
        <w:t>Wir fragen den Magistrat:</w:t>
      </w:r>
    </w:p>
    <w:p w:rsidR="00C81A13" w:rsidRPr="00C81A13" w:rsidRDefault="00C81A13" w:rsidP="00C81A13">
      <w:pPr>
        <w:rPr>
          <w:rFonts w:cs="Arial"/>
          <w:szCs w:val="22"/>
        </w:rPr>
      </w:pPr>
    </w:p>
    <w:p w:rsidR="00C81A13" w:rsidRPr="00C81A13" w:rsidRDefault="00C81A13" w:rsidP="00C81A13">
      <w:pPr>
        <w:widowControl/>
        <w:numPr>
          <w:ilvl w:val="0"/>
          <w:numId w:val="9"/>
        </w:numPr>
        <w:jc w:val="left"/>
        <w:rPr>
          <w:rFonts w:cs="Arial"/>
        </w:rPr>
      </w:pPr>
      <w:bookmarkStart w:id="2" w:name="VLGBeschlText__START__33269"/>
      <w:bookmarkEnd w:id="2"/>
      <w:r w:rsidRPr="00C81A13">
        <w:rPr>
          <w:rFonts w:cs="Arial"/>
        </w:rPr>
        <w:t>Ist das im Schulausschuss angekündigte Beratungs- und Beteiligungsverfahren zur Weiterentwicklung der beruflichen Schulen in den Gewerblichen Lehranstalten abg</w:t>
      </w:r>
      <w:r w:rsidRPr="00C81A13">
        <w:rPr>
          <w:rFonts w:cs="Arial"/>
        </w:rPr>
        <w:t>e</w:t>
      </w:r>
      <w:r w:rsidRPr="00C81A13">
        <w:rPr>
          <w:rFonts w:cs="Arial"/>
        </w:rPr>
        <w:t>schlossen?</w:t>
      </w:r>
    </w:p>
    <w:p w:rsidR="00C81A13" w:rsidRPr="00C81A13" w:rsidRDefault="00C81A13" w:rsidP="00C81A13">
      <w:pPr>
        <w:rPr>
          <w:rFonts w:cs="Arial"/>
        </w:rPr>
      </w:pPr>
    </w:p>
    <w:p w:rsidR="00C81A13" w:rsidRPr="00C81A13" w:rsidRDefault="00C81A13" w:rsidP="00C81A13">
      <w:pPr>
        <w:widowControl/>
        <w:numPr>
          <w:ilvl w:val="0"/>
          <w:numId w:val="9"/>
        </w:numPr>
        <w:jc w:val="left"/>
        <w:rPr>
          <w:rFonts w:cs="Arial"/>
        </w:rPr>
      </w:pPr>
      <w:r w:rsidRPr="00C81A13">
        <w:rPr>
          <w:rFonts w:cs="Arial"/>
        </w:rPr>
        <w:t>Wenn ja, mit welchem Ergebnis?</w:t>
      </w:r>
    </w:p>
    <w:p w:rsidR="00C81A13" w:rsidRPr="00C81A13" w:rsidRDefault="00C81A13" w:rsidP="00C81A13">
      <w:pPr>
        <w:ind w:left="708"/>
        <w:rPr>
          <w:rFonts w:cs="Arial"/>
        </w:rPr>
      </w:pPr>
      <w:r w:rsidRPr="00C81A13">
        <w:rPr>
          <w:rFonts w:cs="Arial"/>
        </w:rPr>
        <w:t>Wenn nein, warum nicht?</w:t>
      </w:r>
    </w:p>
    <w:p w:rsidR="00C81A13" w:rsidRPr="00C81A13" w:rsidRDefault="00C81A13" w:rsidP="00C81A13">
      <w:pPr>
        <w:rPr>
          <w:rFonts w:cs="Arial"/>
        </w:rPr>
      </w:pPr>
    </w:p>
    <w:p w:rsidR="00C81A13" w:rsidRPr="00C81A13" w:rsidRDefault="00C81A13" w:rsidP="00C81A13">
      <w:pPr>
        <w:rPr>
          <w:rFonts w:cs="Arial"/>
        </w:rPr>
      </w:pPr>
    </w:p>
    <w:p w:rsidR="00C81A13" w:rsidRPr="00C81A13" w:rsidRDefault="00C81A13" w:rsidP="00C81A13">
      <w:pPr>
        <w:rPr>
          <w:rFonts w:cs="Arial"/>
          <w:b/>
        </w:rPr>
      </w:pPr>
      <w:r w:rsidRPr="00C81A13">
        <w:rPr>
          <w:rFonts w:cs="Arial"/>
          <w:b/>
        </w:rPr>
        <w:t>II. Der Magistrat hat in seiner Sitzung am …. 2009 beschlossen, die Anfrage wie folgt zu b</w:t>
      </w:r>
      <w:r w:rsidRPr="00C81A13">
        <w:rPr>
          <w:rFonts w:cs="Arial"/>
          <w:b/>
        </w:rPr>
        <w:t>e</w:t>
      </w:r>
      <w:r w:rsidRPr="00C81A13">
        <w:rPr>
          <w:rFonts w:cs="Arial"/>
          <w:b/>
        </w:rPr>
        <w:t>antworten:</w:t>
      </w:r>
    </w:p>
    <w:p w:rsidR="00C81A13" w:rsidRPr="00C81A13" w:rsidRDefault="00C81A13" w:rsidP="00C81A13">
      <w:pPr>
        <w:rPr>
          <w:rFonts w:cs="Arial"/>
        </w:rPr>
      </w:pPr>
    </w:p>
    <w:p w:rsidR="00C81A13" w:rsidRPr="00C81A13" w:rsidRDefault="00C81A13" w:rsidP="00C81A13">
      <w:pPr>
        <w:ind w:left="567" w:hanging="567"/>
        <w:rPr>
          <w:rFonts w:cs="Arial"/>
        </w:rPr>
      </w:pPr>
      <w:r>
        <w:rPr>
          <w:rFonts w:cs="Arial"/>
        </w:rPr>
        <w:t xml:space="preserve">Zu </w:t>
      </w:r>
      <w:r w:rsidRPr="00C81A13">
        <w:rPr>
          <w:rFonts w:cs="Arial"/>
        </w:rPr>
        <w:t>1. Das Beratungs- und Beteiligungsverfahren an der GLA zum Thema Schulentwic</w:t>
      </w:r>
      <w:r w:rsidRPr="00C81A13">
        <w:rPr>
          <w:rFonts w:cs="Arial"/>
        </w:rPr>
        <w:t>k</w:t>
      </w:r>
      <w:r w:rsidRPr="00C81A13">
        <w:rPr>
          <w:rFonts w:cs="Arial"/>
        </w:rPr>
        <w:t>lung ist noch nicht abgeschlossen.</w:t>
      </w:r>
    </w:p>
    <w:p w:rsidR="00C81A13" w:rsidRPr="00C81A13" w:rsidRDefault="00C81A13" w:rsidP="00C81A13">
      <w:pPr>
        <w:rPr>
          <w:rFonts w:cs="Arial"/>
        </w:rPr>
      </w:pPr>
    </w:p>
    <w:p w:rsidR="00C81A13" w:rsidRDefault="00C81A13" w:rsidP="00E12ED8">
      <w:pPr>
        <w:ind w:left="567" w:hanging="567"/>
        <w:rPr>
          <w:rFonts w:cs="Arial"/>
        </w:rPr>
      </w:pPr>
      <w:r>
        <w:rPr>
          <w:rFonts w:cs="Arial"/>
        </w:rPr>
        <w:t xml:space="preserve">Zu </w:t>
      </w:r>
      <w:r w:rsidRPr="00C81A13">
        <w:rPr>
          <w:rFonts w:cs="Arial"/>
        </w:rPr>
        <w:t>2. Bisher fanden nur Foren bzw. Sitzungen der Gremien zur Information und</w:t>
      </w:r>
      <w:r>
        <w:rPr>
          <w:rFonts w:cs="Arial"/>
        </w:rPr>
        <w:t xml:space="preserve"> </w:t>
      </w:r>
      <w:r w:rsidRPr="00C81A13">
        <w:rPr>
          <w:rFonts w:cs="Arial"/>
        </w:rPr>
        <w:t>Beratung statt, auf denen noch keine Voten abgefragt wurden.</w:t>
      </w:r>
    </w:p>
    <w:p w:rsidR="00C81A13" w:rsidRPr="00C81A13" w:rsidRDefault="00C81A13" w:rsidP="00E12ED8">
      <w:pPr>
        <w:ind w:left="567"/>
        <w:rPr>
          <w:rFonts w:cs="Arial"/>
        </w:rPr>
      </w:pPr>
      <w:r w:rsidRPr="00C81A13">
        <w:rPr>
          <w:rFonts w:cs="Arial"/>
        </w:rPr>
        <w:t>Auf einem ersten Kollegenforum am 08.10.2008 wurden die Kolleginnen und</w:t>
      </w:r>
      <w:r>
        <w:rPr>
          <w:rFonts w:cs="Arial"/>
        </w:rPr>
        <w:t xml:space="preserve"> </w:t>
      </w:r>
      <w:r w:rsidRPr="00C81A13">
        <w:rPr>
          <w:rFonts w:cs="Arial"/>
        </w:rPr>
        <w:t>Kollegen über den Mehrheits- und Minderheitsbericht der schulintern eingesetzten</w:t>
      </w:r>
      <w:r>
        <w:rPr>
          <w:rFonts w:cs="Arial"/>
        </w:rPr>
        <w:t xml:space="preserve"> </w:t>
      </w:r>
      <w:r w:rsidRPr="00C81A13">
        <w:rPr>
          <w:rFonts w:cs="Arial"/>
        </w:rPr>
        <w:t>Gruppe zur Schulen</w:t>
      </w:r>
      <w:r w:rsidRPr="00C81A13">
        <w:rPr>
          <w:rFonts w:cs="Arial"/>
        </w:rPr>
        <w:t>t</w:t>
      </w:r>
      <w:r w:rsidRPr="00C81A13">
        <w:rPr>
          <w:rFonts w:cs="Arial"/>
        </w:rPr>
        <w:t>wicklung informiert.</w:t>
      </w:r>
    </w:p>
    <w:p w:rsidR="00C81A13" w:rsidRPr="00C81A13" w:rsidRDefault="00C81A13" w:rsidP="00E12ED8">
      <w:pPr>
        <w:ind w:left="567"/>
        <w:rPr>
          <w:rFonts w:cs="Arial"/>
        </w:rPr>
      </w:pPr>
    </w:p>
    <w:p w:rsidR="00C81A13" w:rsidRPr="00C81A13" w:rsidRDefault="00C81A13" w:rsidP="00E12ED8">
      <w:pPr>
        <w:ind w:left="567"/>
        <w:rPr>
          <w:rFonts w:cs="Arial"/>
        </w:rPr>
      </w:pPr>
      <w:r w:rsidRPr="00C81A13">
        <w:rPr>
          <w:rFonts w:cs="Arial"/>
        </w:rPr>
        <w:t>Für die Kolleginnen und Kollegen fand zu diesem Thema am 11.12.2008 eine</w:t>
      </w:r>
      <w:r>
        <w:rPr>
          <w:rFonts w:cs="Arial"/>
        </w:rPr>
        <w:t xml:space="preserve"> </w:t>
      </w:r>
      <w:r w:rsidRPr="00C81A13">
        <w:rPr>
          <w:rFonts w:cs="Arial"/>
        </w:rPr>
        <w:t>außero</w:t>
      </w:r>
      <w:r w:rsidRPr="00C81A13">
        <w:rPr>
          <w:rFonts w:cs="Arial"/>
        </w:rPr>
        <w:t>r</w:t>
      </w:r>
      <w:r w:rsidRPr="00C81A13">
        <w:rPr>
          <w:rFonts w:cs="Arial"/>
        </w:rPr>
        <w:t>dentlich</w:t>
      </w:r>
      <w:r w:rsidR="00E12ED8">
        <w:rPr>
          <w:rFonts w:cs="Arial"/>
        </w:rPr>
        <w:t>e</w:t>
      </w:r>
      <w:r w:rsidRPr="00C81A13">
        <w:rPr>
          <w:rFonts w:cs="Arial"/>
        </w:rPr>
        <w:t xml:space="preserve"> Gesamtkonferenz statt.</w:t>
      </w:r>
    </w:p>
    <w:p w:rsidR="00C81A13" w:rsidRPr="00C81A13" w:rsidRDefault="00C81A13" w:rsidP="00E12ED8">
      <w:pPr>
        <w:ind w:left="567"/>
        <w:rPr>
          <w:rFonts w:cs="Arial"/>
        </w:rPr>
      </w:pPr>
    </w:p>
    <w:p w:rsidR="00C81A13" w:rsidRPr="00C81A13" w:rsidRDefault="00C81A13" w:rsidP="00E12ED8">
      <w:pPr>
        <w:ind w:left="567"/>
        <w:rPr>
          <w:rFonts w:cs="Arial"/>
        </w:rPr>
      </w:pPr>
      <w:r w:rsidRPr="00C81A13">
        <w:rPr>
          <w:rFonts w:cs="Arial"/>
        </w:rPr>
        <w:t>Auf einem zweiten Forum am 12.05.2009 stellte Dr. Spöttl sein Gutachten zuerst</w:t>
      </w:r>
      <w:r>
        <w:rPr>
          <w:rFonts w:cs="Arial"/>
        </w:rPr>
        <w:t xml:space="preserve"> </w:t>
      </w:r>
      <w:r w:rsidRPr="00C81A13">
        <w:rPr>
          <w:rFonts w:cs="Arial"/>
        </w:rPr>
        <w:t>den Ko</w:t>
      </w:r>
      <w:r w:rsidRPr="00C81A13">
        <w:rPr>
          <w:rFonts w:cs="Arial"/>
        </w:rPr>
        <w:t>l</w:t>
      </w:r>
      <w:r w:rsidRPr="00C81A13">
        <w:rPr>
          <w:rFonts w:cs="Arial"/>
        </w:rPr>
        <w:t>leginnen und Kollegen und in einer zweiten Veranstaltung den Mitgliedern der Schulko</w:t>
      </w:r>
      <w:r w:rsidRPr="00C81A13">
        <w:rPr>
          <w:rFonts w:cs="Arial"/>
        </w:rPr>
        <w:t>n</w:t>
      </w:r>
      <w:r w:rsidRPr="00C81A13">
        <w:rPr>
          <w:rFonts w:cs="Arial"/>
        </w:rPr>
        <w:t>ferenz, des Ausbildungsbe</w:t>
      </w:r>
      <w:r>
        <w:rPr>
          <w:rFonts w:cs="Arial"/>
        </w:rPr>
        <w:t>irates, der Eltern- und Schüler</w:t>
      </w:r>
      <w:r w:rsidRPr="00C81A13">
        <w:rPr>
          <w:rFonts w:cs="Arial"/>
        </w:rPr>
        <w:t>vertretung, sowie der Vertretung des Nichtunte</w:t>
      </w:r>
      <w:r w:rsidRPr="00C81A13">
        <w:rPr>
          <w:rFonts w:cs="Arial"/>
        </w:rPr>
        <w:t>r</w:t>
      </w:r>
      <w:r w:rsidRPr="00C81A13">
        <w:rPr>
          <w:rFonts w:cs="Arial"/>
        </w:rPr>
        <w:t>richtenden Personals vor.</w:t>
      </w:r>
    </w:p>
    <w:p w:rsidR="00C81A13" w:rsidRDefault="00C81A13" w:rsidP="00E12ED8">
      <w:pPr>
        <w:ind w:left="567"/>
        <w:rPr>
          <w:rFonts w:cs="Arial"/>
        </w:rPr>
      </w:pPr>
      <w:r w:rsidRPr="00C81A13">
        <w:rPr>
          <w:rFonts w:cs="Arial"/>
        </w:rPr>
        <w:t>Dieser Termin war eine offizielle gemeinsame Sitzung von Schulausschuss und Ausbi</w:t>
      </w:r>
      <w:r w:rsidRPr="00C81A13">
        <w:rPr>
          <w:rFonts w:cs="Arial"/>
        </w:rPr>
        <w:t>l</w:t>
      </w:r>
      <w:r w:rsidRPr="00C81A13">
        <w:rPr>
          <w:rFonts w:cs="Arial"/>
        </w:rPr>
        <w:t>dungsbeirat.</w:t>
      </w:r>
    </w:p>
    <w:p w:rsidR="00C81A13" w:rsidRPr="00C81A13" w:rsidRDefault="00C81A13" w:rsidP="00E12ED8">
      <w:pPr>
        <w:ind w:left="567"/>
        <w:rPr>
          <w:rFonts w:cs="Arial"/>
        </w:rPr>
      </w:pPr>
    </w:p>
    <w:p w:rsidR="00C81A13" w:rsidRPr="00C81A13" w:rsidRDefault="00C81A13" w:rsidP="00E12ED8">
      <w:pPr>
        <w:ind w:left="567"/>
        <w:rPr>
          <w:rFonts w:cs="Arial"/>
        </w:rPr>
      </w:pPr>
      <w:r w:rsidRPr="00C81A13">
        <w:rPr>
          <w:rFonts w:cs="Arial"/>
        </w:rPr>
        <w:t>Am 22.06.2009 informiert die Schulleitung der GLA den Schulaus</w:t>
      </w:r>
      <w:r w:rsidR="00E12ED8">
        <w:rPr>
          <w:rFonts w:cs="Arial"/>
        </w:rPr>
        <w:t>s</w:t>
      </w:r>
      <w:r w:rsidRPr="00C81A13">
        <w:rPr>
          <w:rFonts w:cs="Arial"/>
        </w:rPr>
        <w:t>chuss über ein Schu</w:t>
      </w:r>
      <w:r w:rsidRPr="00C81A13">
        <w:rPr>
          <w:rFonts w:cs="Arial"/>
        </w:rPr>
        <w:t>l</w:t>
      </w:r>
      <w:r w:rsidRPr="00C81A13">
        <w:rPr>
          <w:rFonts w:cs="Arial"/>
        </w:rPr>
        <w:t>verbundmodell das die größtmögliche Schnittmenge der bisherigen Vorschläge beinha</w:t>
      </w:r>
      <w:r w:rsidRPr="00C81A13">
        <w:rPr>
          <w:rFonts w:cs="Arial"/>
        </w:rPr>
        <w:t>l</w:t>
      </w:r>
      <w:r w:rsidRPr="00C81A13">
        <w:rPr>
          <w:rFonts w:cs="Arial"/>
        </w:rPr>
        <w:t>tet. Di</w:t>
      </w:r>
      <w:r w:rsidRPr="00C81A13">
        <w:rPr>
          <w:rFonts w:cs="Arial"/>
        </w:rPr>
        <w:t>e</w:t>
      </w:r>
      <w:r w:rsidRPr="00C81A13">
        <w:rPr>
          <w:rFonts w:cs="Arial"/>
        </w:rPr>
        <w:t>ses Modell wird in der 25. Kalenderwoche der Schulöffentlichkeit und den Gremien vorg</w:t>
      </w:r>
      <w:r w:rsidRPr="00C81A13">
        <w:rPr>
          <w:rFonts w:cs="Arial"/>
        </w:rPr>
        <w:t>e</w:t>
      </w:r>
      <w:r w:rsidRPr="00C81A13">
        <w:rPr>
          <w:rFonts w:cs="Arial"/>
        </w:rPr>
        <w:t xml:space="preserve">stellt.  </w:t>
      </w:r>
    </w:p>
    <w:p w:rsidR="00C81A13" w:rsidRPr="00C81A13" w:rsidRDefault="00C81A13" w:rsidP="00E12ED8">
      <w:pPr>
        <w:ind w:left="567"/>
        <w:rPr>
          <w:rFonts w:cs="Arial"/>
        </w:rPr>
      </w:pPr>
    </w:p>
    <w:p w:rsidR="00C81A13" w:rsidRPr="00C81A13" w:rsidRDefault="00C81A13" w:rsidP="00E12ED8">
      <w:pPr>
        <w:ind w:left="567"/>
        <w:rPr>
          <w:rFonts w:cs="Arial"/>
        </w:rPr>
      </w:pPr>
      <w:r w:rsidRPr="00C81A13">
        <w:rPr>
          <w:rFonts w:cs="Arial"/>
        </w:rPr>
        <w:t>Geplant ist, noch möglichst vor den Sommerferien, in den Gremien der GLA Voten zu den unterschiedlichen Vorschlägen zur Schulentwicklung einzuholen, so dass das Beratungs- und Beteiligungsverfahren damit abgeschlossen werden kann.</w:t>
      </w:r>
    </w:p>
    <w:p w:rsidR="00C81A13" w:rsidRPr="007C0536" w:rsidRDefault="00C81A13" w:rsidP="00C81A13">
      <w:pPr>
        <w:rPr>
          <w:rFonts w:ascii="CorpoS" w:hAnsi="CorpoS"/>
        </w:rPr>
      </w:pPr>
      <w:r w:rsidRPr="007C0536">
        <w:rPr>
          <w:rFonts w:ascii="CorpoS" w:hAnsi="CorpoS"/>
        </w:rPr>
        <w:t xml:space="preserve">    </w:t>
      </w:r>
    </w:p>
    <w:p w:rsidR="00C81A13" w:rsidRPr="00CD15FF" w:rsidRDefault="00C81A13" w:rsidP="00C81A13">
      <w:pPr>
        <w:rPr>
          <w:rFonts w:ascii="CorpoS" w:hAnsi="CorpoS"/>
        </w:rPr>
      </w:pPr>
    </w:p>
    <w:p w:rsidR="0000259F" w:rsidRDefault="0000259F" w:rsidP="0000259F"/>
    <w:p w:rsidR="00E12ED8" w:rsidRDefault="00E12ED8" w:rsidP="0000259F"/>
    <w:p w:rsidR="00E12ED8" w:rsidRPr="0069362F" w:rsidRDefault="00E12ED8" w:rsidP="0000259F"/>
    <w:p w:rsidR="00BE1377" w:rsidRDefault="00BE1377" w:rsidP="00E12ED8">
      <w:pPr>
        <w:ind w:left="285" w:hanging="285"/>
        <w:rPr>
          <w:rFonts w:cs="Arial"/>
          <w:szCs w:val="22"/>
        </w:rPr>
      </w:pPr>
    </w:p>
    <w:p w:rsidR="00913DB9" w:rsidRPr="00ED6F75" w:rsidRDefault="00913DB9" w:rsidP="00E12ED8">
      <w:pPr>
        <w:ind w:left="285" w:hanging="285"/>
        <w:rPr>
          <w:rFonts w:cs="Arial"/>
          <w:szCs w:val="22"/>
        </w:rPr>
      </w:pPr>
    </w:p>
    <w:p w:rsidR="00913DB9" w:rsidRPr="00ED6F75" w:rsidRDefault="00913DB9" w:rsidP="00913DB9">
      <w:pPr>
        <w:rPr>
          <w:rFonts w:cs="Arial"/>
          <w:szCs w:val="22"/>
        </w:rPr>
      </w:pPr>
      <w:r w:rsidRPr="00ED6F75">
        <w:rPr>
          <w:rFonts w:cs="Arial"/>
          <w:szCs w:val="22"/>
        </w:rPr>
        <w:t>Schulz</w:t>
      </w:r>
    </w:p>
    <w:p w:rsidR="00913DB9" w:rsidRPr="00ED6F75" w:rsidRDefault="00913DB9" w:rsidP="00913DB9">
      <w:pPr>
        <w:rPr>
          <w:rFonts w:cs="Arial"/>
          <w:szCs w:val="22"/>
        </w:rPr>
      </w:pPr>
      <w:r w:rsidRPr="00ED6F75">
        <w:rPr>
          <w:rFonts w:cs="Arial"/>
          <w:szCs w:val="22"/>
        </w:rPr>
        <w:t>Oberbürgermeister</w:t>
      </w:r>
    </w:p>
    <w:p w:rsidR="00913DB9" w:rsidRPr="00ED6F75" w:rsidRDefault="00913DB9" w:rsidP="00913DB9">
      <w:pPr>
        <w:rPr>
          <w:rFonts w:cs="Arial"/>
          <w:szCs w:val="22"/>
        </w:rPr>
      </w:pPr>
    </w:p>
    <w:p w:rsidR="00913DB9" w:rsidRDefault="00913DB9"/>
    <w:p w:rsidR="00E54AB6" w:rsidRPr="0069362F" w:rsidRDefault="00E54AB6" w:rsidP="0069362F"/>
    <w:sectPr w:rsidR="00E54AB6" w:rsidRPr="006936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C77EA" w:rsidRDefault="002C77EA">
      <w:r>
        <w:separator/>
      </w:r>
    </w:p>
  </w:endnote>
  <w:endnote w:type="continuationSeparator" w:id="0">
    <w:p w:rsidR="002C77EA" w:rsidRDefault="002C7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2ED8" w:rsidRDefault="00E12ED8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2ED8" w:rsidRDefault="00E12ED8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2ED8" w:rsidRDefault="00E12ED8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C77EA" w:rsidRDefault="002C77EA">
      <w:r>
        <w:separator/>
      </w:r>
    </w:p>
  </w:footnote>
  <w:footnote w:type="continuationSeparator" w:id="0">
    <w:p w:rsidR="002C77EA" w:rsidRDefault="002C7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2ED8" w:rsidRDefault="00E12ED8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2ED8" w:rsidRPr="00307373" w:rsidRDefault="00E12ED8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E12ED8" w:rsidRDefault="00E12ED8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2ED8" w:rsidRDefault="00E12ED8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D04D9"/>
    <w:multiLevelType w:val="hybridMultilevel"/>
    <w:tmpl w:val="830CD50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3943C7"/>
    <w:multiLevelType w:val="hybridMultilevel"/>
    <w:tmpl w:val="E3BC316E"/>
    <w:lvl w:ilvl="0" w:tplc="C85E689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82CAF"/>
    <w:multiLevelType w:val="hybridMultilevel"/>
    <w:tmpl w:val="88546BE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1B599F"/>
    <w:multiLevelType w:val="hybridMultilevel"/>
    <w:tmpl w:val="80ACC89E"/>
    <w:lvl w:ilvl="0" w:tplc="C170967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926967"/>
    <w:multiLevelType w:val="hybridMultilevel"/>
    <w:tmpl w:val="1DDCE01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6CB7DF3"/>
    <w:multiLevelType w:val="hybridMultilevel"/>
    <w:tmpl w:val="C192A1D6"/>
    <w:lvl w:ilvl="0" w:tplc="0407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613254E"/>
    <w:multiLevelType w:val="hybridMultilevel"/>
    <w:tmpl w:val="95DC9ED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2091074"/>
    <w:multiLevelType w:val="hybridMultilevel"/>
    <w:tmpl w:val="AEBC139C"/>
    <w:lvl w:ilvl="0" w:tplc="0407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 w15:restartNumberingAfterBreak="0">
    <w:nsid w:val="72656248"/>
    <w:multiLevelType w:val="hybridMultilevel"/>
    <w:tmpl w:val="A57C33A0"/>
    <w:lvl w:ilvl="0" w:tplc="9CB2D7A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DD1C39"/>
    <w:multiLevelType w:val="hybridMultilevel"/>
    <w:tmpl w:val="506CBAA2"/>
    <w:lvl w:ilvl="0" w:tplc="8ED4E0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1"/>
  </w:num>
  <w:num w:numId="5">
    <w:abstractNumId w:val="4"/>
  </w:num>
  <w:num w:numId="6">
    <w:abstractNumId w:val="8"/>
  </w:num>
  <w:num w:numId="7">
    <w:abstractNumId w:val="9"/>
  </w:num>
  <w:num w:numId="8">
    <w:abstractNumId w:val="6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45DC"/>
    <w:rsid w:val="0000259F"/>
    <w:rsid w:val="00002F41"/>
    <w:rsid w:val="00017786"/>
    <w:rsid w:val="00020772"/>
    <w:rsid w:val="000947FF"/>
    <w:rsid w:val="000C7678"/>
    <w:rsid w:val="000D250D"/>
    <w:rsid w:val="000D3745"/>
    <w:rsid w:val="000D404C"/>
    <w:rsid w:val="001245DC"/>
    <w:rsid w:val="00134F78"/>
    <w:rsid w:val="00135FED"/>
    <w:rsid w:val="00162F6C"/>
    <w:rsid w:val="00165C7F"/>
    <w:rsid w:val="001722AA"/>
    <w:rsid w:val="00177529"/>
    <w:rsid w:val="0018234F"/>
    <w:rsid w:val="0018572E"/>
    <w:rsid w:val="001A45FA"/>
    <w:rsid w:val="001B0FDD"/>
    <w:rsid w:val="001C2B9D"/>
    <w:rsid w:val="0025246A"/>
    <w:rsid w:val="00254D2B"/>
    <w:rsid w:val="00290A15"/>
    <w:rsid w:val="002B6533"/>
    <w:rsid w:val="002C77EA"/>
    <w:rsid w:val="002E30B1"/>
    <w:rsid w:val="002E3930"/>
    <w:rsid w:val="0030584A"/>
    <w:rsid w:val="00307373"/>
    <w:rsid w:val="00343594"/>
    <w:rsid w:val="00380FAD"/>
    <w:rsid w:val="003924CF"/>
    <w:rsid w:val="003A65BA"/>
    <w:rsid w:val="003B1B13"/>
    <w:rsid w:val="003D1405"/>
    <w:rsid w:val="003D16D8"/>
    <w:rsid w:val="003D6B6B"/>
    <w:rsid w:val="003D75E8"/>
    <w:rsid w:val="00405C76"/>
    <w:rsid w:val="00412BA5"/>
    <w:rsid w:val="0042694A"/>
    <w:rsid w:val="004275D7"/>
    <w:rsid w:val="0043705F"/>
    <w:rsid w:val="00445899"/>
    <w:rsid w:val="00445CB1"/>
    <w:rsid w:val="00456D09"/>
    <w:rsid w:val="004754DF"/>
    <w:rsid w:val="004A3C6B"/>
    <w:rsid w:val="004A474C"/>
    <w:rsid w:val="004C47E4"/>
    <w:rsid w:val="004E12B5"/>
    <w:rsid w:val="004E4C5C"/>
    <w:rsid w:val="004E4D2E"/>
    <w:rsid w:val="00501A42"/>
    <w:rsid w:val="00511D9A"/>
    <w:rsid w:val="00542D66"/>
    <w:rsid w:val="0057342C"/>
    <w:rsid w:val="005872D7"/>
    <w:rsid w:val="00594207"/>
    <w:rsid w:val="005B4C6A"/>
    <w:rsid w:val="005B61D5"/>
    <w:rsid w:val="005D5C70"/>
    <w:rsid w:val="00627629"/>
    <w:rsid w:val="00643661"/>
    <w:rsid w:val="00647355"/>
    <w:rsid w:val="006503C7"/>
    <w:rsid w:val="00667AB4"/>
    <w:rsid w:val="006774DD"/>
    <w:rsid w:val="00680A1B"/>
    <w:rsid w:val="006931EA"/>
    <w:rsid w:val="0069362F"/>
    <w:rsid w:val="006C683E"/>
    <w:rsid w:val="006D349A"/>
    <w:rsid w:val="006F34B7"/>
    <w:rsid w:val="0074510D"/>
    <w:rsid w:val="00746056"/>
    <w:rsid w:val="007C72A4"/>
    <w:rsid w:val="007E44BD"/>
    <w:rsid w:val="007E7E7F"/>
    <w:rsid w:val="00811ADE"/>
    <w:rsid w:val="00841BEF"/>
    <w:rsid w:val="00863A83"/>
    <w:rsid w:val="0087491D"/>
    <w:rsid w:val="008852E0"/>
    <w:rsid w:val="008C3F09"/>
    <w:rsid w:val="00913DB9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B26E69"/>
    <w:rsid w:val="00B512B0"/>
    <w:rsid w:val="00B7489B"/>
    <w:rsid w:val="00B828D6"/>
    <w:rsid w:val="00BD06B9"/>
    <w:rsid w:val="00BE1377"/>
    <w:rsid w:val="00BE3155"/>
    <w:rsid w:val="00BE7D91"/>
    <w:rsid w:val="00BF0697"/>
    <w:rsid w:val="00C00A27"/>
    <w:rsid w:val="00C0711A"/>
    <w:rsid w:val="00C15A31"/>
    <w:rsid w:val="00C35A99"/>
    <w:rsid w:val="00C36818"/>
    <w:rsid w:val="00C520F7"/>
    <w:rsid w:val="00C577AC"/>
    <w:rsid w:val="00C60A97"/>
    <w:rsid w:val="00C772A3"/>
    <w:rsid w:val="00C81A13"/>
    <w:rsid w:val="00C94676"/>
    <w:rsid w:val="00C9525B"/>
    <w:rsid w:val="00CB39C3"/>
    <w:rsid w:val="00CB5A43"/>
    <w:rsid w:val="00CE104A"/>
    <w:rsid w:val="00CE64CA"/>
    <w:rsid w:val="00D1225A"/>
    <w:rsid w:val="00D15A61"/>
    <w:rsid w:val="00D27748"/>
    <w:rsid w:val="00D457BF"/>
    <w:rsid w:val="00D525F9"/>
    <w:rsid w:val="00D56EDB"/>
    <w:rsid w:val="00D60EF5"/>
    <w:rsid w:val="00D61906"/>
    <w:rsid w:val="00D7419A"/>
    <w:rsid w:val="00D76CE6"/>
    <w:rsid w:val="00DB283A"/>
    <w:rsid w:val="00DB7148"/>
    <w:rsid w:val="00DC1308"/>
    <w:rsid w:val="00DD16B4"/>
    <w:rsid w:val="00E12ED8"/>
    <w:rsid w:val="00E25CA6"/>
    <w:rsid w:val="00E4660B"/>
    <w:rsid w:val="00E54AB6"/>
    <w:rsid w:val="00E577CB"/>
    <w:rsid w:val="00E644A8"/>
    <w:rsid w:val="00E94032"/>
    <w:rsid w:val="00EA746D"/>
    <w:rsid w:val="00EB0024"/>
    <w:rsid w:val="00EB0408"/>
    <w:rsid w:val="00EB0431"/>
    <w:rsid w:val="00EB6BEA"/>
    <w:rsid w:val="00EE646F"/>
    <w:rsid w:val="00EF7AA6"/>
    <w:rsid w:val="00F02905"/>
    <w:rsid w:val="00F05C66"/>
    <w:rsid w:val="00F06DFB"/>
    <w:rsid w:val="00F159F9"/>
    <w:rsid w:val="00F171F8"/>
    <w:rsid w:val="00F32464"/>
    <w:rsid w:val="00F44AA3"/>
    <w:rsid w:val="00F55AB9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C7166A-2EF6-4C0D-BEE0-34AE9C40E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Textkrper3">
    <w:name w:val="Body Text 3"/>
    <w:basedOn w:val="Standard"/>
    <w:rsid w:val="00913DB9"/>
    <w:pPr>
      <w:widowControl/>
      <w:spacing w:after="120"/>
      <w:jc w:val="left"/>
    </w:pPr>
    <w:rPr>
      <w:rFonts w:ascii="CorpoS" w:hAnsi="CorpoS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HHartig\.AgendaTemp\21faa312-cd16-4398-8b82-7cf511e6aa58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21faa312-cd16-4398-8b82-7cf511e6aa58.dot</Template>
  <TotalTime>0</TotalTime>
  <Pages>2</Pages>
  <Words>302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2006-03-30T07:28:00Z</cp:lastPrinted>
  <dcterms:created xsi:type="dcterms:W3CDTF">2021-12-23T21:33:00Z</dcterms:created>
  <dcterms:modified xsi:type="dcterms:W3CDTF">2021-12-23T21:33:00Z</dcterms:modified>
</cp:coreProperties>
</file>