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07CAC" w:rsidP="00456D09">
            <w:r>
              <w:t>Dezernat IV</w:t>
            </w:r>
          </w:p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07CAC" w:rsidP="00456D09">
            <w:r>
              <w:t>Schulamt</w:t>
            </w:r>
          </w:p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7CAC" w:rsidRDefault="00407CAC" w:rsidP="00E23C27">
            <w:pPr>
              <w:jc w:val="right"/>
            </w:pPr>
          </w:p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B20838">
              <w:rPr>
                <w:rFonts w:cs="Arial"/>
                <w:szCs w:val="22"/>
              </w:rPr>
              <w:t>29.10</w:t>
            </w:r>
            <w:r w:rsidR="00426E52">
              <w:rPr>
                <w:rFonts w:cs="Arial"/>
                <w:szCs w:val="22"/>
              </w:rPr>
              <w:t>.2010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AF </w:t>
            </w:r>
            <w:r w:rsidR="00B20838">
              <w:rPr>
                <w:b/>
                <w:sz w:val="24"/>
                <w:szCs w:val="24"/>
              </w:rPr>
              <w:t>58</w:t>
            </w:r>
            <w:r w:rsidR="00E23C27">
              <w:rPr>
                <w:b/>
                <w:sz w:val="24"/>
                <w:szCs w:val="24"/>
              </w:rPr>
              <w:t>/</w:t>
            </w:r>
            <w:r w:rsidR="00407CAC">
              <w:rPr>
                <w:b/>
                <w:sz w:val="24"/>
                <w:szCs w:val="24"/>
              </w:rPr>
              <w:t>2010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B20838">
              <w:rPr>
                <w:rFonts w:cs="Arial"/>
                <w:sz w:val="24"/>
                <w:szCs w:val="24"/>
              </w:rPr>
              <w:t>58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407CAC">
              <w:rPr>
                <w:rFonts w:cs="Arial"/>
                <w:sz w:val="24"/>
                <w:szCs w:val="24"/>
              </w:rPr>
              <w:t>2010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Fraktion</w:t>
            </w:r>
            <w:r w:rsidR="00407CAC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407CAC">
              <w:rPr>
                <w:rFonts w:cs="Arial"/>
                <w:sz w:val="24"/>
                <w:szCs w:val="24"/>
              </w:rPr>
              <w:t>Bündnis 90/Die Grünen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B20838">
              <w:rPr>
                <w:rFonts w:cs="Arial"/>
                <w:sz w:val="24"/>
                <w:szCs w:val="24"/>
              </w:rPr>
              <w:t>21.10.2010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512698">
              <w:rPr>
                <w:b/>
                <w:sz w:val="24"/>
                <w:szCs w:val="24"/>
              </w:rPr>
              <w:t>Einwerben/Einstellung von Fachlehrern und Fachlehrerinnen aus eur</w:t>
            </w:r>
            <w:r w:rsidR="00512698">
              <w:rPr>
                <w:b/>
                <w:sz w:val="24"/>
                <w:szCs w:val="24"/>
              </w:rPr>
              <w:t>o</w:t>
            </w:r>
            <w:r w:rsidR="00512698">
              <w:rPr>
                <w:b/>
                <w:sz w:val="24"/>
                <w:szCs w:val="24"/>
              </w:rPr>
              <w:t>päischen Nachba</w:t>
            </w:r>
            <w:r w:rsidR="00512698">
              <w:rPr>
                <w:b/>
                <w:sz w:val="24"/>
                <w:szCs w:val="24"/>
              </w:rPr>
              <w:t>r</w:t>
            </w:r>
            <w:r w:rsidR="00512698">
              <w:rPr>
                <w:b/>
                <w:sz w:val="24"/>
                <w:szCs w:val="24"/>
              </w:rPr>
              <w:t>ländern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407CAC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407CAC">
              <w:rPr>
                <w:snapToGrid w:val="0"/>
              </w:rPr>
              <w:t>0</w:t>
            </w:r>
          </w:p>
        </w:tc>
      </w:tr>
    </w:tbl>
    <w:p w:rsidR="00336951" w:rsidRPr="0069362F" w:rsidRDefault="00336951" w:rsidP="0069362F"/>
    <w:p w:rsidR="00E23C27" w:rsidRPr="00DD1912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>
        <w:rPr>
          <w:rFonts w:cs="Arial"/>
          <w:b/>
          <w:szCs w:val="22"/>
        </w:rPr>
        <w:t xml:space="preserve">I. </w:t>
      </w:r>
      <w:r w:rsidRPr="00DD1912">
        <w:rPr>
          <w:rFonts w:cs="Arial"/>
          <w:b/>
          <w:szCs w:val="22"/>
        </w:rPr>
        <w:t>Die Anfrage lautet: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B20838" w:rsidRPr="009E622C" w:rsidRDefault="00B20838" w:rsidP="00B20838">
      <w:pPr>
        <w:rPr>
          <w:rFonts w:cs="Arial"/>
        </w:rPr>
      </w:pPr>
      <w:r w:rsidRPr="009E622C">
        <w:rPr>
          <w:rFonts w:cs="Arial"/>
        </w:rPr>
        <w:t>In der Beantwortung unserer Anfrage aus dem Jahre 2004 wurde seitens des Magistrats mitg</w:t>
      </w:r>
      <w:r w:rsidRPr="009E622C">
        <w:rPr>
          <w:rFonts w:cs="Arial"/>
        </w:rPr>
        <w:t>e</w:t>
      </w:r>
      <w:r w:rsidRPr="009E622C">
        <w:rPr>
          <w:rFonts w:cs="Arial"/>
        </w:rPr>
        <w:t>teilt, dass vertragliche Vereinbarungen zur Einwerbung von Fachpersonal aus dem angelsäc</w:t>
      </w:r>
      <w:r w:rsidRPr="009E622C">
        <w:rPr>
          <w:rFonts w:cs="Arial"/>
        </w:rPr>
        <w:t>h</w:t>
      </w:r>
      <w:r w:rsidRPr="009E622C">
        <w:rPr>
          <w:rFonts w:cs="Arial"/>
        </w:rPr>
        <w:t>sisch-europäischen Ausland und Polen bis zum Jahr 2005/2006 bestanden. Die vertragl</w:t>
      </w:r>
      <w:r w:rsidRPr="009E622C">
        <w:rPr>
          <w:rFonts w:cs="Arial"/>
        </w:rPr>
        <w:t>i</w:t>
      </w:r>
      <w:r w:rsidRPr="009E622C">
        <w:rPr>
          <w:rFonts w:cs="Arial"/>
        </w:rPr>
        <w:t>chen Vereinbarungen mit dem British Council/-Peak Links wurden in diesem Zeitraum durch den Senator für Bildung und Wissenschaft durchg</w:t>
      </w:r>
      <w:r w:rsidRPr="009E622C">
        <w:rPr>
          <w:rFonts w:cs="Arial"/>
        </w:rPr>
        <w:t>e</w:t>
      </w:r>
      <w:r w:rsidRPr="009E622C">
        <w:rPr>
          <w:rFonts w:cs="Arial"/>
        </w:rPr>
        <w:t>führt.</w:t>
      </w:r>
    </w:p>
    <w:p w:rsidR="00B20838" w:rsidRPr="009E622C" w:rsidRDefault="00B20838" w:rsidP="00B20838">
      <w:pPr>
        <w:rPr>
          <w:rFonts w:cs="Arial"/>
        </w:rPr>
      </w:pPr>
    </w:p>
    <w:p w:rsidR="00B20838" w:rsidRPr="009E622C" w:rsidRDefault="00B20838" w:rsidP="00B20838">
      <w:pPr>
        <w:rPr>
          <w:rFonts w:cs="Arial"/>
        </w:rPr>
      </w:pPr>
      <w:r w:rsidRPr="009E622C">
        <w:rPr>
          <w:rFonts w:cs="Arial"/>
        </w:rPr>
        <w:t>Wir fragen den Magistrat:</w:t>
      </w:r>
    </w:p>
    <w:p w:rsidR="00B20838" w:rsidRPr="009E622C" w:rsidRDefault="00B20838" w:rsidP="00B20838">
      <w:pPr>
        <w:rPr>
          <w:rFonts w:cs="Arial"/>
        </w:rPr>
      </w:pPr>
    </w:p>
    <w:p w:rsidR="00B20838" w:rsidRPr="009E622C" w:rsidRDefault="00B20838" w:rsidP="00B20838">
      <w:pPr>
        <w:widowControl/>
        <w:numPr>
          <w:ilvl w:val="0"/>
          <w:numId w:val="2"/>
        </w:numPr>
        <w:jc w:val="left"/>
        <w:rPr>
          <w:rFonts w:cs="Arial"/>
        </w:rPr>
      </w:pPr>
      <w:r w:rsidRPr="009E622C">
        <w:rPr>
          <w:rFonts w:cs="Arial"/>
        </w:rPr>
        <w:t>Wie viele native Speaker wurden seit dem Schuljahr 2002 insgesamt eingestellt? Wir bi</w:t>
      </w:r>
      <w:r w:rsidRPr="009E622C">
        <w:rPr>
          <w:rFonts w:cs="Arial"/>
        </w:rPr>
        <w:t>t</w:t>
      </w:r>
      <w:r w:rsidRPr="009E622C">
        <w:rPr>
          <w:rFonts w:cs="Arial"/>
        </w:rPr>
        <w:t>ten um jährliche Auflistung mit A</w:t>
      </w:r>
      <w:r w:rsidRPr="009E622C">
        <w:rPr>
          <w:rFonts w:cs="Arial"/>
        </w:rPr>
        <w:t>n</w:t>
      </w:r>
      <w:r w:rsidRPr="009E622C">
        <w:rPr>
          <w:rFonts w:cs="Arial"/>
        </w:rPr>
        <w:t>gaben des Schulstandortes.</w:t>
      </w:r>
    </w:p>
    <w:p w:rsidR="00B20838" w:rsidRPr="009E622C" w:rsidRDefault="00B20838" w:rsidP="00B20838">
      <w:pPr>
        <w:widowControl/>
        <w:numPr>
          <w:ilvl w:val="0"/>
          <w:numId w:val="2"/>
        </w:numPr>
        <w:jc w:val="left"/>
        <w:rPr>
          <w:rFonts w:cs="Arial"/>
        </w:rPr>
      </w:pPr>
      <w:r w:rsidRPr="009E622C">
        <w:rPr>
          <w:rFonts w:cs="Arial"/>
        </w:rPr>
        <w:t>Wie lange verbleiben oder verblieben diese Lehrkräfte an den einzelnen Schulstando</w:t>
      </w:r>
      <w:r w:rsidRPr="009E622C">
        <w:rPr>
          <w:rFonts w:cs="Arial"/>
        </w:rPr>
        <w:t>r</w:t>
      </w:r>
      <w:r w:rsidRPr="009E622C">
        <w:rPr>
          <w:rFonts w:cs="Arial"/>
        </w:rPr>
        <w:t xml:space="preserve">ten? </w:t>
      </w:r>
    </w:p>
    <w:p w:rsidR="00B20838" w:rsidRPr="009E622C" w:rsidRDefault="00B20838" w:rsidP="00B20838">
      <w:pPr>
        <w:widowControl/>
        <w:numPr>
          <w:ilvl w:val="0"/>
          <w:numId w:val="2"/>
        </w:numPr>
        <w:jc w:val="left"/>
        <w:rPr>
          <w:rFonts w:cs="Arial"/>
        </w:rPr>
      </w:pPr>
      <w:r w:rsidRPr="009E622C">
        <w:rPr>
          <w:rFonts w:cs="Arial"/>
        </w:rPr>
        <w:t>Wurde die vertragliche Vereinbarung mit dem British Council/-Peak fortgeführt?</w:t>
      </w:r>
    </w:p>
    <w:p w:rsidR="00B20838" w:rsidRPr="009E622C" w:rsidRDefault="00B20838" w:rsidP="00B20838">
      <w:pPr>
        <w:widowControl/>
        <w:numPr>
          <w:ilvl w:val="0"/>
          <w:numId w:val="2"/>
        </w:numPr>
        <w:jc w:val="left"/>
        <w:rPr>
          <w:rFonts w:cs="Arial"/>
        </w:rPr>
      </w:pPr>
      <w:r w:rsidRPr="009E622C">
        <w:rPr>
          <w:rFonts w:cs="Arial"/>
        </w:rPr>
        <w:t xml:space="preserve"> Wenn ja, wer hat einen erneuten Vertrag zu welchem Zeitpunkt und mit welchen Verei</w:t>
      </w:r>
      <w:r w:rsidRPr="009E622C">
        <w:rPr>
          <w:rFonts w:cs="Arial"/>
        </w:rPr>
        <w:t>n</w:t>
      </w:r>
      <w:r w:rsidRPr="009E622C">
        <w:rPr>
          <w:rFonts w:cs="Arial"/>
        </w:rPr>
        <w:t>barungen abgeschlossen?</w:t>
      </w:r>
    </w:p>
    <w:p w:rsidR="00B20838" w:rsidRPr="009E622C" w:rsidRDefault="00B20838" w:rsidP="00B20838">
      <w:pPr>
        <w:widowControl/>
        <w:numPr>
          <w:ilvl w:val="0"/>
          <w:numId w:val="2"/>
        </w:numPr>
        <w:jc w:val="left"/>
        <w:rPr>
          <w:rFonts w:cs="Arial"/>
        </w:rPr>
      </w:pPr>
      <w:r w:rsidRPr="009E622C">
        <w:rPr>
          <w:rFonts w:cs="Arial"/>
        </w:rPr>
        <w:t>Ist es richtig, dass der ehemalige Oberschulrat Porwoll Geschäftsführer dieser Gesel</w:t>
      </w:r>
      <w:r w:rsidRPr="009E622C">
        <w:rPr>
          <w:rFonts w:cs="Arial"/>
        </w:rPr>
        <w:t>l</w:t>
      </w:r>
      <w:r w:rsidRPr="009E622C">
        <w:rPr>
          <w:rFonts w:cs="Arial"/>
        </w:rPr>
        <w:t>schaft ist?</w:t>
      </w:r>
    </w:p>
    <w:p w:rsidR="00B20838" w:rsidRPr="009E622C" w:rsidRDefault="00B20838" w:rsidP="00B20838">
      <w:pPr>
        <w:widowControl/>
        <w:numPr>
          <w:ilvl w:val="0"/>
          <w:numId w:val="2"/>
        </w:numPr>
        <w:jc w:val="left"/>
        <w:rPr>
          <w:rFonts w:cs="Arial"/>
        </w:rPr>
      </w:pPr>
      <w:r w:rsidRPr="009E622C">
        <w:rPr>
          <w:rFonts w:cs="Arial"/>
        </w:rPr>
        <w:t>Welche Kosten entstehen der Stadt durch die vertragliche Vereinbarung mit dem British Council/-Peak und wer ist für di</w:t>
      </w:r>
      <w:r w:rsidRPr="009E622C">
        <w:rPr>
          <w:rFonts w:cs="Arial"/>
        </w:rPr>
        <w:t>e</w:t>
      </w:r>
      <w:r w:rsidRPr="009E622C">
        <w:rPr>
          <w:rFonts w:cs="Arial"/>
        </w:rPr>
        <w:t xml:space="preserve">se Gesellschaft AnsprechpartnerIn vor Ort?  </w:t>
      </w:r>
    </w:p>
    <w:p w:rsidR="00336951" w:rsidRDefault="00336951" w:rsidP="00E23C27">
      <w:pPr>
        <w:rPr>
          <w:rFonts w:cs="Arial"/>
          <w:szCs w:val="22"/>
        </w:rPr>
      </w:pPr>
    </w:p>
    <w:p w:rsidR="00336951" w:rsidRPr="00EC7C9E" w:rsidRDefault="00336951" w:rsidP="00E23C27">
      <w:pPr>
        <w:rPr>
          <w:rFonts w:cs="Arial"/>
          <w:szCs w:val="22"/>
        </w:rPr>
      </w:pPr>
    </w:p>
    <w:p w:rsidR="00E23C27" w:rsidRPr="00DD1912" w:rsidRDefault="00E23C27" w:rsidP="00E23C27">
      <w:pPr>
        <w:spacing w:after="120"/>
        <w:rPr>
          <w:rFonts w:cs="Arial"/>
          <w:b/>
          <w:szCs w:val="22"/>
        </w:rPr>
      </w:pPr>
      <w:r w:rsidRPr="00DD1912">
        <w:rPr>
          <w:rFonts w:cs="Arial"/>
          <w:b/>
          <w:szCs w:val="22"/>
        </w:rPr>
        <w:t xml:space="preserve">II. Der Magistrat hat in seiner Sitzung am </w:t>
      </w:r>
      <w:r w:rsidR="00512698">
        <w:rPr>
          <w:rFonts w:cs="Arial"/>
          <w:b/>
          <w:szCs w:val="22"/>
        </w:rPr>
        <w:t xml:space="preserve">       </w:t>
      </w:r>
      <w:r w:rsidRPr="00DD1912">
        <w:rPr>
          <w:rFonts w:cs="Arial"/>
          <w:b/>
          <w:szCs w:val="22"/>
        </w:rPr>
        <w:t>beschlossen, die Anfrage wie folgt zu b</w:t>
      </w:r>
      <w:r w:rsidRPr="00DD1912">
        <w:rPr>
          <w:rFonts w:cs="Arial"/>
          <w:b/>
          <w:szCs w:val="22"/>
        </w:rPr>
        <w:t>e</w:t>
      </w:r>
      <w:r w:rsidRPr="00DD1912">
        <w:rPr>
          <w:rFonts w:cs="Arial"/>
          <w:b/>
          <w:szCs w:val="22"/>
        </w:rPr>
        <w:t>antworten:</w:t>
      </w:r>
    </w:p>
    <w:p w:rsidR="00512698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 xml:space="preserve">1) </w:t>
      </w:r>
      <w:r w:rsidRPr="009E622C">
        <w:rPr>
          <w:rFonts w:cs="Arial"/>
        </w:rPr>
        <w:t>Wie viele native Speaker wurden seit dem Schuljahr 2002 insgesamt eingestellt? Wir bi</w:t>
      </w:r>
      <w:r w:rsidRPr="009E622C">
        <w:rPr>
          <w:rFonts w:cs="Arial"/>
        </w:rPr>
        <w:t>t</w:t>
      </w:r>
      <w:r w:rsidRPr="009E622C">
        <w:rPr>
          <w:rFonts w:cs="Arial"/>
        </w:rPr>
        <w:t>ten um jährliche Auflistung mit Angaben des Schu</w:t>
      </w:r>
      <w:r w:rsidRPr="009E622C">
        <w:rPr>
          <w:rFonts w:cs="Arial"/>
        </w:rPr>
        <w:t>l</w:t>
      </w:r>
      <w:r w:rsidRPr="009E622C">
        <w:rPr>
          <w:rFonts w:cs="Arial"/>
        </w:rPr>
        <w:t>standortes.</w:t>
      </w:r>
    </w:p>
    <w:p w:rsidR="00512698" w:rsidRDefault="00512698" w:rsidP="00512698">
      <w:pPr>
        <w:widowControl/>
        <w:jc w:val="left"/>
        <w:rPr>
          <w:rFonts w:cs="Arial"/>
        </w:rPr>
      </w:pPr>
    </w:p>
    <w:p w:rsidR="00512698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>siehe Anlage</w:t>
      </w:r>
    </w:p>
    <w:p w:rsidR="00512698" w:rsidRDefault="00512698" w:rsidP="00512698">
      <w:pPr>
        <w:widowControl/>
        <w:jc w:val="left"/>
        <w:rPr>
          <w:rFonts w:cs="Arial"/>
        </w:rPr>
      </w:pPr>
    </w:p>
    <w:p w:rsidR="00512698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 xml:space="preserve">2) </w:t>
      </w:r>
      <w:r w:rsidRPr="009E622C">
        <w:rPr>
          <w:rFonts w:cs="Arial"/>
        </w:rPr>
        <w:t>Wie lange verbleiben oder verblieben diese Lehrkräfte an den einzelnen Schulstando</w:t>
      </w:r>
      <w:r w:rsidRPr="009E622C">
        <w:rPr>
          <w:rFonts w:cs="Arial"/>
        </w:rPr>
        <w:t>r</w:t>
      </w:r>
      <w:r w:rsidRPr="009E622C">
        <w:rPr>
          <w:rFonts w:cs="Arial"/>
        </w:rPr>
        <w:t xml:space="preserve">ten? </w:t>
      </w:r>
    </w:p>
    <w:p w:rsidR="00512698" w:rsidRDefault="00512698" w:rsidP="00512698">
      <w:pPr>
        <w:widowControl/>
        <w:jc w:val="left"/>
        <w:rPr>
          <w:rFonts w:cs="Arial"/>
        </w:rPr>
      </w:pPr>
    </w:p>
    <w:p w:rsidR="00512698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>siehe Anlage</w:t>
      </w:r>
    </w:p>
    <w:p w:rsidR="00512698" w:rsidRPr="009E622C" w:rsidRDefault="00512698" w:rsidP="00512698">
      <w:pPr>
        <w:widowControl/>
        <w:jc w:val="left"/>
        <w:rPr>
          <w:rFonts w:cs="Arial"/>
        </w:rPr>
      </w:pPr>
    </w:p>
    <w:p w:rsidR="00512698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 xml:space="preserve">3) </w:t>
      </w:r>
      <w:r w:rsidRPr="009E622C">
        <w:rPr>
          <w:rFonts w:cs="Arial"/>
        </w:rPr>
        <w:t>Wurde die vertragliche Vereinbarung mit dem British Council/-Peak fortgeführt?</w:t>
      </w:r>
    </w:p>
    <w:p w:rsidR="00512698" w:rsidRDefault="00512698" w:rsidP="00512698">
      <w:pPr>
        <w:widowControl/>
        <w:jc w:val="left"/>
        <w:rPr>
          <w:rFonts w:cs="Arial"/>
        </w:rPr>
      </w:pPr>
    </w:p>
    <w:p w:rsidR="00512698" w:rsidRPr="009E622C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>Der Vertrag mit British Council/Peak Links wurde seitens der S</w:t>
      </w:r>
      <w:r>
        <w:rPr>
          <w:rFonts w:cs="Arial"/>
        </w:rPr>
        <w:t>e</w:t>
      </w:r>
      <w:r>
        <w:rPr>
          <w:rFonts w:cs="Arial"/>
        </w:rPr>
        <w:t>natorin für Bildung fortgeführt.</w:t>
      </w:r>
      <w:r>
        <w:rPr>
          <w:rFonts w:cs="Arial"/>
        </w:rPr>
        <w:br/>
      </w:r>
    </w:p>
    <w:p w:rsidR="00512698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lastRenderedPageBreak/>
        <w:t xml:space="preserve">4) </w:t>
      </w:r>
      <w:r w:rsidRPr="009E622C">
        <w:rPr>
          <w:rFonts w:cs="Arial"/>
        </w:rPr>
        <w:t>Wenn ja, wer hat einen erneuten Vertrag zu welchem Zeitpunkt und mit welchen Vereinb</w:t>
      </w:r>
      <w:r w:rsidRPr="009E622C">
        <w:rPr>
          <w:rFonts w:cs="Arial"/>
        </w:rPr>
        <w:t>a</w:t>
      </w:r>
      <w:r w:rsidRPr="009E622C">
        <w:rPr>
          <w:rFonts w:cs="Arial"/>
        </w:rPr>
        <w:t>rungen abgeschlossen?</w:t>
      </w:r>
    </w:p>
    <w:p w:rsidR="00512698" w:rsidRDefault="00512698" w:rsidP="00512698">
      <w:pPr>
        <w:widowControl/>
        <w:jc w:val="left"/>
        <w:rPr>
          <w:rFonts w:cs="Arial"/>
        </w:rPr>
      </w:pPr>
    </w:p>
    <w:p w:rsidR="00512698" w:rsidRDefault="00C22D9F" w:rsidP="00512698">
      <w:pPr>
        <w:widowControl/>
        <w:jc w:val="left"/>
        <w:rPr>
          <w:rFonts w:cs="Arial"/>
        </w:rPr>
      </w:pPr>
      <w:r>
        <w:rPr>
          <w:rFonts w:cs="Arial"/>
        </w:rPr>
        <w:t>In der Schulverwaltung</w:t>
      </w:r>
      <w:r w:rsidR="00512698">
        <w:rPr>
          <w:rFonts w:cs="Arial"/>
        </w:rPr>
        <w:t xml:space="preserve"> nicht bekannt</w:t>
      </w:r>
    </w:p>
    <w:p w:rsidR="00512698" w:rsidRPr="009E622C" w:rsidRDefault="00512698" w:rsidP="00512698">
      <w:pPr>
        <w:widowControl/>
        <w:jc w:val="left"/>
        <w:rPr>
          <w:rFonts w:cs="Arial"/>
        </w:rPr>
      </w:pPr>
    </w:p>
    <w:p w:rsidR="00512698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 xml:space="preserve">5) </w:t>
      </w:r>
      <w:r w:rsidRPr="009E622C">
        <w:rPr>
          <w:rFonts w:cs="Arial"/>
        </w:rPr>
        <w:t>Ist es richtig, dass der ehemalige Oberschulrat Porwoll Geschäftsführer dieser Gesel</w:t>
      </w:r>
      <w:r w:rsidRPr="009E622C">
        <w:rPr>
          <w:rFonts w:cs="Arial"/>
        </w:rPr>
        <w:t>l</w:t>
      </w:r>
      <w:r w:rsidRPr="009E622C">
        <w:rPr>
          <w:rFonts w:cs="Arial"/>
        </w:rPr>
        <w:t>schaft ist?</w:t>
      </w:r>
    </w:p>
    <w:p w:rsidR="00512698" w:rsidRDefault="00512698" w:rsidP="00512698">
      <w:pPr>
        <w:widowControl/>
        <w:jc w:val="left"/>
        <w:rPr>
          <w:rFonts w:cs="Arial"/>
        </w:rPr>
      </w:pPr>
    </w:p>
    <w:p w:rsidR="00512698" w:rsidRDefault="00C22D9F" w:rsidP="00512698">
      <w:pPr>
        <w:widowControl/>
        <w:jc w:val="left"/>
        <w:rPr>
          <w:rFonts w:cs="Arial"/>
        </w:rPr>
      </w:pPr>
      <w:r>
        <w:rPr>
          <w:rFonts w:cs="Arial"/>
        </w:rPr>
        <w:t xml:space="preserve">Die Schulverwaltung hat keine Kenntnis darüber, dass </w:t>
      </w:r>
      <w:r w:rsidR="00512698">
        <w:rPr>
          <w:rFonts w:cs="Arial"/>
        </w:rPr>
        <w:t xml:space="preserve">Herr Oberschulrat a. D. Porwoll </w:t>
      </w:r>
      <w:r>
        <w:rPr>
          <w:rFonts w:cs="Arial"/>
        </w:rPr>
        <w:t>als G</w:t>
      </w:r>
      <w:r>
        <w:rPr>
          <w:rFonts w:cs="Arial"/>
        </w:rPr>
        <w:t>e</w:t>
      </w:r>
      <w:r>
        <w:rPr>
          <w:rFonts w:cs="Arial"/>
        </w:rPr>
        <w:t>schäftsführer für British Council/Peak Links tätig ist.</w:t>
      </w:r>
    </w:p>
    <w:p w:rsidR="00C22D9F" w:rsidRPr="009E622C" w:rsidRDefault="00C22D9F" w:rsidP="00512698">
      <w:pPr>
        <w:widowControl/>
        <w:jc w:val="left"/>
        <w:rPr>
          <w:rFonts w:cs="Arial"/>
        </w:rPr>
      </w:pPr>
    </w:p>
    <w:p w:rsidR="00512698" w:rsidRPr="009E622C" w:rsidRDefault="00512698" w:rsidP="00512698">
      <w:pPr>
        <w:widowControl/>
        <w:jc w:val="left"/>
        <w:rPr>
          <w:rFonts w:cs="Arial"/>
        </w:rPr>
      </w:pPr>
      <w:r>
        <w:rPr>
          <w:rFonts w:cs="Arial"/>
        </w:rPr>
        <w:t xml:space="preserve">6) </w:t>
      </w:r>
      <w:r w:rsidRPr="009E622C">
        <w:rPr>
          <w:rFonts w:cs="Arial"/>
        </w:rPr>
        <w:t>Welche Kosten entstehen der Stadt durch die vertragliche Vereinbarung mit dem British Council/-Peak und wer ist für diese Gesellsch</w:t>
      </w:r>
      <w:r>
        <w:rPr>
          <w:rFonts w:cs="Arial"/>
        </w:rPr>
        <w:t>aft A</w:t>
      </w:r>
      <w:r>
        <w:rPr>
          <w:rFonts w:cs="Arial"/>
        </w:rPr>
        <w:t>n</w:t>
      </w:r>
      <w:r>
        <w:rPr>
          <w:rFonts w:cs="Arial"/>
        </w:rPr>
        <w:t xml:space="preserve">sprechpartnerIn vor Ort? </w:t>
      </w:r>
      <w:r>
        <w:rPr>
          <w:rFonts w:cs="Arial"/>
        </w:rPr>
        <w:br/>
      </w:r>
      <w:r>
        <w:rPr>
          <w:rFonts w:cs="Arial"/>
        </w:rPr>
        <w:br/>
      </w:r>
      <w:r w:rsidR="00C22D9F">
        <w:rPr>
          <w:rFonts w:cs="Arial"/>
        </w:rPr>
        <w:t>Für die</w:t>
      </w:r>
      <w:r>
        <w:rPr>
          <w:rFonts w:cs="Arial"/>
        </w:rPr>
        <w:t xml:space="preserve"> Einstellungen in den Brem</w:t>
      </w:r>
      <w:r w:rsidR="00C22D9F">
        <w:rPr>
          <w:rFonts w:cs="Arial"/>
        </w:rPr>
        <w:t xml:space="preserve">erhavener Schuldienst </w:t>
      </w:r>
      <w:r>
        <w:rPr>
          <w:rFonts w:cs="Arial"/>
        </w:rPr>
        <w:t>zahlt die Stadt Br</w:t>
      </w:r>
      <w:r>
        <w:rPr>
          <w:rFonts w:cs="Arial"/>
        </w:rPr>
        <w:t>e</w:t>
      </w:r>
      <w:r>
        <w:rPr>
          <w:rFonts w:cs="Arial"/>
        </w:rPr>
        <w:t xml:space="preserve">merhaven </w:t>
      </w:r>
      <w:r w:rsidR="00353CD5">
        <w:rPr>
          <w:rFonts w:cs="Arial"/>
        </w:rPr>
        <w:t xml:space="preserve">eine Vermittlungsgebühr von </w:t>
      </w:r>
      <w:r>
        <w:rPr>
          <w:rFonts w:cs="Arial"/>
        </w:rPr>
        <w:t xml:space="preserve">7.000 £ </w:t>
      </w:r>
      <w:r w:rsidR="00353CD5">
        <w:rPr>
          <w:rFonts w:cs="Arial"/>
        </w:rPr>
        <w:t>jährlich.</w:t>
      </w: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512698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Schulz</w:t>
      </w:r>
    </w:p>
    <w:p w:rsidR="00E23C27" w:rsidRPr="00146D05" w:rsidRDefault="00512698" w:rsidP="00146D05">
      <w:r>
        <w:rPr>
          <w:rFonts w:cs="Arial"/>
          <w:szCs w:val="22"/>
        </w:rPr>
        <w:t>Oberb</w:t>
      </w:r>
      <w:r w:rsidR="00E23C27">
        <w:rPr>
          <w:rFonts w:cs="Arial"/>
          <w:szCs w:val="22"/>
        </w:rPr>
        <w:t>ürgermeister</w:t>
      </w:r>
    </w:p>
    <w:sectPr w:rsidR="00E23C27" w:rsidRPr="00146D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462A" w:rsidRDefault="00B9462A">
      <w:r>
        <w:separator/>
      </w:r>
    </w:p>
  </w:endnote>
  <w:endnote w:type="continuationSeparator" w:id="0">
    <w:p w:rsidR="00B9462A" w:rsidRDefault="00B94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0838" w:rsidRDefault="00B20838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0838" w:rsidRDefault="00B20838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0838" w:rsidRDefault="00B20838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462A" w:rsidRDefault="00B9462A">
      <w:r>
        <w:separator/>
      </w:r>
    </w:p>
  </w:footnote>
  <w:footnote w:type="continuationSeparator" w:id="0">
    <w:p w:rsidR="00B9462A" w:rsidRDefault="00B94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0838" w:rsidRDefault="00B20838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0838" w:rsidRPr="00307373" w:rsidRDefault="00B20838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05027C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B20838" w:rsidRDefault="00B20838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0838" w:rsidRDefault="00B20838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1C3F"/>
    <w:multiLevelType w:val="hybridMultilevel"/>
    <w:tmpl w:val="8E0A7A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5269C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5027C"/>
    <w:rsid w:val="000947FF"/>
    <w:rsid w:val="000C7678"/>
    <w:rsid w:val="000D3745"/>
    <w:rsid w:val="000D404C"/>
    <w:rsid w:val="00135FED"/>
    <w:rsid w:val="00146D05"/>
    <w:rsid w:val="00157020"/>
    <w:rsid w:val="00162F6C"/>
    <w:rsid w:val="001722AA"/>
    <w:rsid w:val="00177529"/>
    <w:rsid w:val="0018234F"/>
    <w:rsid w:val="0018572E"/>
    <w:rsid w:val="001A45FA"/>
    <w:rsid w:val="001C2B9D"/>
    <w:rsid w:val="0025246A"/>
    <w:rsid w:val="00254D2B"/>
    <w:rsid w:val="00290A15"/>
    <w:rsid w:val="002B6533"/>
    <w:rsid w:val="002E30B1"/>
    <w:rsid w:val="002E3930"/>
    <w:rsid w:val="002F4D27"/>
    <w:rsid w:val="00307373"/>
    <w:rsid w:val="00336951"/>
    <w:rsid w:val="00343594"/>
    <w:rsid w:val="00353CD5"/>
    <w:rsid w:val="00380FAD"/>
    <w:rsid w:val="003924CF"/>
    <w:rsid w:val="003A78C3"/>
    <w:rsid w:val="003D1405"/>
    <w:rsid w:val="003D16D8"/>
    <w:rsid w:val="003D75E8"/>
    <w:rsid w:val="00405C76"/>
    <w:rsid w:val="00407CAC"/>
    <w:rsid w:val="00412BA5"/>
    <w:rsid w:val="0042694A"/>
    <w:rsid w:val="00426E52"/>
    <w:rsid w:val="004275D7"/>
    <w:rsid w:val="0043705F"/>
    <w:rsid w:val="00445899"/>
    <w:rsid w:val="00456D09"/>
    <w:rsid w:val="004754DF"/>
    <w:rsid w:val="004A3C6B"/>
    <w:rsid w:val="004A474C"/>
    <w:rsid w:val="004C47E4"/>
    <w:rsid w:val="004E0695"/>
    <w:rsid w:val="004E12B5"/>
    <w:rsid w:val="004E4C5C"/>
    <w:rsid w:val="004E4D2E"/>
    <w:rsid w:val="00511D9A"/>
    <w:rsid w:val="00512698"/>
    <w:rsid w:val="005218C1"/>
    <w:rsid w:val="00542D66"/>
    <w:rsid w:val="00556774"/>
    <w:rsid w:val="0057342C"/>
    <w:rsid w:val="00594207"/>
    <w:rsid w:val="005B4C6A"/>
    <w:rsid w:val="005B61D5"/>
    <w:rsid w:val="00627629"/>
    <w:rsid w:val="00643661"/>
    <w:rsid w:val="006438E3"/>
    <w:rsid w:val="00647355"/>
    <w:rsid w:val="006503C7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811ADE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81D1E"/>
    <w:rsid w:val="009A1708"/>
    <w:rsid w:val="009C0AA9"/>
    <w:rsid w:val="009C0BA6"/>
    <w:rsid w:val="009C253D"/>
    <w:rsid w:val="009D3DD5"/>
    <w:rsid w:val="009D5F3D"/>
    <w:rsid w:val="00A11B42"/>
    <w:rsid w:val="00A32CDD"/>
    <w:rsid w:val="00A3430C"/>
    <w:rsid w:val="00A4737E"/>
    <w:rsid w:val="00A84926"/>
    <w:rsid w:val="00A947BC"/>
    <w:rsid w:val="00A97374"/>
    <w:rsid w:val="00B20838"/>
    <w:rsid w:val="00B26E69"/>
    <w:rsid w:val="00B512B0"/>
    <w:rsid w:val="00B81A00"/>
    <w:rsid w:val="00B828D6"/>
    <w:rsid w:val="00B9462A"/>
    <w:rsid w:val="00BC1A72"/>
    <w:rsid w:val="00BC73AE"/>
    <w:rsid w:val="00BD06B9"/>
    <w:rsid w:val="00BE3155"/>
    <w:rsid w:val="00BF0697"/>
    <w:rsid w:val="00C00A27"/>
    <w:rsid w:val="00C0711A"/>
    <w:rsid w:val="00C22D9F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C6E87"/>
    <w:rsid w:val="00CE104A"/>
    <w:rsid w:val="00CE64CA"/>
    <w:rsid w:val="00D1225A"/>
    <w:rsid w:val="00D15A61"/>
    <w:rsid w:val="00D441F5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7663A"/>
    <w:rsid w:val="00E90106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32464"/>
    <w:rsid w:val="00F44AA3"/>
    <w:rsid w:val="00F6681E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FDAE9F-1AAB-4D13-9123-FE0C9AB4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46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381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2010-03-08T07:25:00Z</cp:lastPrinted>
  <dcterms:created xsi:type="dcterms:W3CDTF">2021-12-24T06:50:00Z</dcterms:created>
  <dcterms:modified xsi:type="dcterms:W3CDTF">2021-12-24T06:50:00Z</dcterms:modified>
</cp:coreProperties>
</file>