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B96B4F">
              <w:rPr>
                <w:rFonts w:cs="Arial"/>
                <w:szCs w:val="22"/>
              </w:rPr>
              <w:t>26.04.2012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A4ABF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bookmarkStart w:id="1" w:name="Text2"/>
            <w:r w:rsidR="00336951" w:rsidRPr="00EA4ABF">
              <w:rPr>
                <w:b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1"/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B96B4F">
              <w:rPr>
                <w:rFonts w:cs="Arial"/>
                <w:szCs w:val="22"/>
              </w:rPr>
              <w:t xml:space="preserve"> nach § 36</w:t>
            </w:r>
            <w:r w:rsidRPr="00EA4ABF">
              <w:rPr>
                <w:rFonts w:cs="Arial"/>
                <w:szCs w:val="22"/>
              </w:rPr>
              <w:t xml:space="preserve">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B96B4F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des</w:t>
            </w:r>
            <w:r w:rsidR="00EA4ABF" w:rsidRPr="00EA4ABF">
              <w:rPr>
                <w:rFonts w:cs="Arial"/>
                <w:szCs w:val="22"/>
              </w:rPr>
              <w:t xml:space="preserve"> Stadtverordneten </w:t>
            </w:r>
            <w:bookmarkStart w:id="2" w:name="Text6"/>
          </w:p>
          <w:p w:rsidR="00EA4ABF" w:rsidRPr="00EA4ABF" w:rsidRDefault="00B96B4F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der </w:t>
            </w:r>
            <w:r w:rsidR="00EA4ABF" w:rsidRPr="00EA4ABF">
              <w:rPr>
                <w:rFonts w:cs="Arial"/>
                <w:szCs w:val="22"/>
              </w:rPr>
              <w:t xml:space="preserve">Gruppe </w:t>
            </w:r>
            <w:bookmarkEnd w:id="2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FA2539" w:rsidRDefault="00FA2539" w:rsidP="00EA4ABF">
            <w:pPr>
              <w:spacing w:line="360" w:lineRule="auto"/>
              <w:jc w:val="left"/>
              <w:rPr>
                <w:rFonts w:cs="Arial"/>
                <w:b/>
                <w:szCs w:val="22"/>
              </w:rPr>
            </w:pPr>
          </w:p>
          <w:p w:rsidR="00EA4ABF" w:rsidRPr="00B96B4F" w:rsidRDefault="00B96B4F" w:rsidP="00EA4ABF">
            <w:pPr>
              <w:spacing w:line="360" w:lineRule="auto"/>
              <w:jc w:val="left"/>
              <w:rPr>
                <w:b/>
                <w:szCs w:val="22"/>
              </w:rPr>
            </w:pPr>
            <w:r w:rsidRPr="00B96B4F">
              <w:rPr>
                <w:rFonts w:cs="Arial"/>
                <w:b/>
                <w:szCs w:val="22"/>
              </w:rPr>
              <w:t>AF</w:t>
            </w:r>
            <w:r w:rsidR="00EA4ABF" w:rsidRPr="00B96B4F">
              <w:rPr>
                <w:rFonts w:cs="Arial"/>
                <w:b/>
                <w:szCs w:val="22"/>
              </w:rPr>
              <w:t xml:space="preserve">- </w:t>
            </w:r>
            <w:r w:rsidRPr="00B96B4F">
              <w:rPr>
                <w:b/>
                <w:szCs w:val="22"/>
              </w:rPr>
              <w:t>13</w:t>
            </w:r>
            <w:r w:rsidR="00EA4ABF" w:rsidRPr="00B96B4F">
              <w:rPr>
                <w:rFonts w:cs="Arial"/>
                <w:b/>
                <w:szCs w:val="22"/>
              </w:rPr>
              <w:t>/</w:t>
            </w:r>
            <w:r w:rsidRPr="00B96B4F">
              <w:rPr>
                <w:rFonts w:cs="Arial"/>
                <w:b/>
                <w:szCs w:val="22"/>
              </w:rPr>
              <w:t>2012</w:t>
            </w:r>
          </w:p>
          <w:p w:rsidR="00EA4ABF" w:rsidRPr="008323A4" w:rsidRDefault="00B96B4F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Heinrich </w:t>
            </w:r>
            <w:proofErr w:type="spellStart"/>
            <w:r>
              <w:rPr>
                <w:b/>
                <w:szCs w:val="22"/>
              </w:rPr>
              <w:t>Grotstück</w:t>
            </w:r>
            <w:proofErr w:type="spellEnd"/>
          </w:p>
          <w:p w:rsidR="00EA4ABF" w:rsidRPr="008323A4" w:rsidRDefault="00B96B4F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Bürger in Wut (</w:t>
            </w:r>
            <w:proofErr w:type="spellStart"/>
            <w:r>
              <w:rPr>
                <w:b/>
                <w:szCs w:val="22"/>
              </w:rPr>
              <w:t>BiW</w:t>
            </w:r>
            <w:proofErr w:type="spellEnd"/>
            <w:r>
              <w:rPr>
                <w:b/>
                <w:szCs w:val="22"/>
              </w:rPr>
              <w:t>)</w:t>
            </w:r>
          </w:p>
          <w:p w:rsidR="00EA4ABF" w:rsidRPr="008323A4" w:rsidRDefault="00B96B4F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02.04.2012</w:t>
            </w:r>
          </w:p>
          <w:p w:rsidR="00EA4ABF" w:rsidRDefault="00B96B4F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Befreiung vom Schulunte</w:t>
            </w:r>
            <w:r>
              <w:rPr>
                <w:b/>
                <w:szCs w:val="22"/>
              </w:rPr>
              <w:t>r</w:t>
            </w:r>
            <w:r>
              <w:rPr>
                <w:b/>
                <w:szCs w:val="22"/>
              </w:rPr>
              <w:t>richt</w:t>
            </w:r>
          </w:p>
          <w:p w:rsidR="00521811" w:rsidRPr="00EA4ABF" w:rsidRDefault="00521811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" w:name="Text14"/>
            <w:r>
              <w:rPr>
                <w:b/>
                <w:szCs w:val="22"/>
              </w:rPr>
              <w:instrText xml:space="preserve"> FORMTEXT </w:instrTex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  <w:fldChar w:fldCharType="separate"/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noProof/>
                <w:szCs w:val="22"/>
              </w:rPr>
              <w:t> </w:t>
            </w:r>
            <w:r>
              <w:rPr>
                <w:b/>
                <w:szCs w:val="22"/>
              </w:rPr>
              <w:fldChar w:fldCharType="end"/>
            </w:r>
            <w:bookmarkEnd w:id="3"/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9C0BA6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bookmarkStart w:id="4" w:name="Text10"/>
            <w:r w:rsidR="00336951" w:rsidRPr="008323A4">
              <w:rPr>
                <w:snapToGrid w:val="0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336951" w:rsidRPr="008323A4">
              <w:rPr>
                <w:snapToGrid w:val="0"/>
                <w:szCs w:val="22"/>
              </w:rPr>
              <w:instrText xml:space="preserve"> FORMTEXT </w:instrText>
            </w:r>
            <w:r w:rsidR="00747C52" w:rsidRPr="008323A4">
              <w:rPr>
                <w:snapToGrid w:val="0"/>
                <w:szCs w:val="22"/>
              </w:rPr>
            </w:r>
            <w:r w:rsidR="00336951" w:rsidRPr="008323A4">
              <w:rPr>
                <w:snapToGrid w:val="0"/>
                <w:szCs w:val="22"/>
              </w:rPr>
              <w:fldChar w:fldCharType="separate"/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noProof/>
                <w:snapToGrid w:val="0"/>
                <w:szCs w:val="22"/>
              </w:rPr>
              <w:t> </w:t>
            </w:r>
            <w:r w:rsidR="00336951" w:rsidRPr="008323A4">
              <w:rPr>
                <w:snapToGrid w:val="0"/>
                <w:szCs w:val="22"/>
              </w:rPr>
              <w:fldChar w:fldCharType="end"/>
            </w:r>
            <w:bookmarkEnd w:id="4"/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5" w:name="VLGBeschlText__START__26094"/>
      <w:bookmarkEnd w:id="5"/>
      <w:r w:rsidRPr="008323A4">
        <w:rPr>
          <w:rFonts w:cs="Arial"/>
          <w:b/>
          <w:szCs w:val="22"/>
        </w:rPr>
        <w:t>I. Die Anfrage</w:t>
      </w:r>
      <w:r w:rsidR="00521811">
        <w:rPr>
          <w:rFonts w:cs="Arial"/>
          <w:b/>
          <w:szCs w:val="22"/>
        </w:rPr>
        <w:t>*</w:t>
      </w:r>
      <w:r w:rsidRPr="008323A4">
        <w:rPr>
          <w:rFonts w:cs="Arial"/>
          <w:b/>
          <w:szCs w:val="22"/>
        </w:rPr>
        <w:t xml:space="preserve">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490D81" w:rsidRDefault="00490D81" w:rsidP="00490D81">
      <w:pPr>
        <w:rPr>
          <w:rFonts w:cs="Arial"/>
          <w:szCs w:val="22"/>
        </w:rPr>
      </w:pPr>
      <w:r w:rsidRPr="00BA5FBB">
        <w:rPr>
          <w:rFonts w:cs="Arial"/>
          <w:szCs w:val="22"/>
        </w:rPr>
        <w:t>In Deutschland gilt die Schulpflicht. Danach müssen alle Kinder und Jugendliche im schulpflic</w:t>
      </w:r>
      <w:r w:rsidRPr="00BA5FBB">
        <w:rPr>
          <w:rFonts w:cs="Arial"/>
          <w:szCs w:val="22"/>
        </w:rPr>
        <w:t>h</w:t>
      </w:r>
      <w:r w:rsidRPr="00BA5FBB">
        <w:rPr>
          <w:rFonts w:cs="Arial"/>
          <w:szCs w:val="22"/>
        </w:rPr>
        <w:t>tigen Alter am Unterricht teilnehmen und können davon nur ausnahmsweise auf schriftl</w:t>
      </w:r>
      <w:r w:rsidRPr="00BA5FBB">
        <w:rPr>
          <w:rFonts w:cs="Arial"/>
          <w:szCs w:val="22"/>
        </w:rPr>
        <w:t>i</w:t>
      </w:r>
      <w:r w:rsidRPr="00BA5FBB">
        <w:rPr>
          <w:rFonts w:cs="Arial"/>
          <w:szCs w:val="22"/>
        </w:rPr>
        <w:t>chen Antrag eines E</w:t>
      </w:r>
      <w:r w:rsidRPr="00BA5FBB">
        <w:rPr>
          <w:rFonts w:cs="Arial"/>
          <w:szCs w:val="22"/>
        </w:rPr>
        <w:t>r</w:t>
      </w:r>
      <w:r w:rsidRPr="00BA5FBB">
        <w:rPr>
          <w:rFonts w:cs="Arial"/>
          <w:szCs w:val="22"/>
        </w:rPr>
        <w:t>ziehungsberechtigten befreit werden.</w:t>
      </w:r>
    </w:p>
    <w:p w:rsidR="00490D81" w:rsidRPr="00BA5FBB" w:rsidRDefault="00490D81" w:rsidP="00490D81">
      <w:pPr>
        <w:rPr>
          <w:rFonts w:cs="Arial"/>
          <w:szCs w:val="22"/>
        </w:rPr>
      </w:pPr>
    </w:p>
    <w:p w:rsidR="00490D81" w:rsidRPr="00BA5FBB" w:rsidRDefault="00490D81" w:rsidP="00490D81">
      <w:pPr>
        <w:rPr>
          <w:rFonts w:cs="Arial"/>
          <w:szCs w:val="22"/>
        </w:rPr>
      </w:pPr>
      <w:r w:rsidRPr="00BA5FBB">
        <w:rPr>
          <w:rFonts w:cs="Arial"/>
          <w:szCs w:val="22"/>
        </w:rPr>
        <w:t>In diesem Zusammenhang fragen wir den Magistrat:</w:t>
      </w:r>
    </w:p>
    <w:p w:rsidR="00490D81" w:rsidRPr="00BA5FBB" w:rsidRDefault="00490D81" w:rsidP="00490D81">
      <w:pPr>
        <w:rPr>
          <w:rFonts w:cs="Arial"/>
          <w:szCs w:val="22"/>
        </w:rPr>
      </w:pPr>
    </w:p>
    <w:p w:rsidR="00490D81" w:rsidRPr="00E86DE9" w:rsidRDefault="00490D81" w:rsidP="00490D81">
      <w:pPr>
        <w:pStyle w:val="Listenabsatz"/>
        <w:numPr>
          <w:ilvl w:val="0"/>
          <w:numId w:val="2"/>
        </w:numPr>
        <w:tabs>
          <w:tab w:val="left" w:pos="426"/>
        </w:tabs>
        <w:spacing w:after="200" w:line="276" w:lineRule="auto"/>
        <w:ind w:left="426" w:hanging="426"/>
        <w:rPr>
          <w:rFonts w:ascii="Arial" w:hAnsi="Arial" w:cs="Arial"/>
          <w:sz w:val="22"/>
          <w:szCs w:val="22"/>
          <w:lang w:val="de-DE"/>
        </w:rPr>
      </w:pPr>
      <w:r w:rsidRPr="00E86DE9">
        <w:rPr>
          <w:rFonts w:ascii="Arial" w:hAnsi="Arial" w:cs="Arial"/>
          <w:sz w:val="22"/>
          <w:szCs w:val="22"/>
          <w:lang w:val="de-DE"/>
        </w:rPr>
        <w:t>Wie viele Anträge auf Befreiung vom Unterricht haben Erziehungsberechtigte in den Ja</w:t>
      </w:r>
      <w:r w:rsidRPr="00E86DE9">
        <w:rPr>
          <w:rFonts w:ascii="Arial" w:hAnsi="Arial" w:cs="Arial"/>
          <w:sz w:val="22"/>
          <w:szCs w:val="22"/>
          <w:lang w:val="de-DE"/>
        </w:rPr>
        <w:t>h</w:t>
      </w:r>
      <w:r w:rsidRPr="00E86DE9">
        <w:rPr>
          <w:rFonts w:ascii="Arial" w:hAnsi="Arial" w:cs="Arial"/>
          <w:sz w:val="22"/>
          <w:szCs w:val="22"/>
          <w:lang w:val="de-DE"/>
        </w:rPr>
        <w:t>ren 2010 und 2011 an Bremerhavens Schulen eingereicht (bitte getrennt nach ganzt</w:t>
      </w:r>
      <w:r w:rsidRPr="00E86DE9">
        <w:rPr>
          <w:rFonts w:ascii="Arial" w:hAnsi="Arial" w:cs="Arial"/>
          <w:sz w:val="22"/>
          <w:szCs w:val="22"/>
          <w:lang w:val="de-DE"/>
        </w:rPr>
        <w:t>ä</w:t>
      </w:r>
      <w:r w:rsidRPr="00E86DE9">
        <w:rPr>
          <w:rFonts w:ascii="Arial" w:hAnsi="Arial" w:cs="Arial"/>
          <w:sz w:val="22"/>
          <w:szCs w:val="22"/>
          <w:lang w:val="de-DE"/>
        </w:rPr>
        <w:t xml:space="preserve">giger und stundenweiser Befreiung ausweisen)? </w:t>
      </w:r>
    </w:p>
    <w:p w:rsidR="00490D81" w:rsidRPr="00BA5FBB" w:rsidRDefault="00490D81" w:rsidP="00490D81">
      <w:pPr>
        <w:widowControl/>
        <w:numPr>
          <w:ilvl w:val="0"/>
          <w:numId w:val="2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Welche Antragsgründe wurden von den Erziehungsberec</w:t>
      </w:r>
      <w:r w:rsidRPr="00BA5FBB">
        <w:rPr>
          <w:rFonts w:cs="Arial"/>
          <w:szCs w:val="22"/>
        </w:rPr>
        <w:t>h</w:t>
      </w:r>
      <w:r w:rsidRPr="00BA5FBB">
        <w:rPr>
          <w:rFonts w:cs="Arial"/>
          <w:szCs w:val="22"/>
        </w:rPr>
        <w:t xml:space="preserve">tigten angegeben (bitte die vier häufigsten Begründungen nennen)? </w:t>
      </w:r>
    </w:p>
    <w:p w:rsidR="00490D81" w:rsidRPr="00BA5FBB" w:rsidRDefault="00490D81" w:rsidP="00490D81">
      <w:pPr>
        <w:widowControl/>
        <w:numPr>
          <w:ilvl w:val="0"/>
          <w:numId w:val="2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Wie hoch ist die Zahl der Schülerinnen und Schüler, die 2010 und 2011 jeweils vom Schu</w:t>
      </w:r>
      <w:r w:rsidRPr="00BA5FBB">
        <w:rPr>
          <w:rFonts w:cs="Arial"/>
          <w:szCs w:val="22"/>
        </w:rPr>
        <w:t>l</w:t>
      </w:r>
      <w:r w:rsidRPr="00BA5FBB">
        <w:rPr>
          <w:rFonts w:cs="Arial"/>
          <w:szCs w:val="22"/>
        </w:rPr>
        <w:t>unterricht oder schulischen Aktivitäten befreit wurden? In wie vielen Fä</w:t>
      </w:r>
      <w:r w:rsidRPr="00BA5FBB">
        <w:rPr>
          <w:rFonts w:cs="Arial"/>
          <w:szCs w:val="22"/>
        </w:rPr>
        <w:t>l</w:t>
      </w:r>
      <w:r w:rsidRPr="00BA5FBB">
        <w:rPr>
          <w:rFonts w:cs="Arial"/>
          <w:szCs w:val="22"/>
        </w:rPr>
        <w:t>len ist die Befreiung aus religiösen Gründen gewährt worden?</w:t>
      </w:r>
    </w:p>
    <w:p w:rsidR="00490D81" w:rsidRPr="00BA5FBB" w:rsidRDefault="00490D81" w:rsidP="00490D81">
      <w:pPr>
        <w:widowControl/>
        <w:numPr>
          <w:ilvl w:val="0"/>
          <w:numId w:val="2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Wie hoch war die Gesamtzahl der Stunden, die aufgrund von Unterrichtsbefreiungen für die betroffenen Schüler in den Jahren 2010 und 2011 ausgefallen sind (bitte getrennt nach Jahren ausweisen)?</w:t>
      </w:r>
    </w:p>
    <w:p w:rsidR="00490D81" w:rsidRPr="00BA5FBB" w:rsidRDefault="00490D81" w:rsidP="00490D81">
      <w:pPr>
        <w:widowControl/>
        <w:numPr>
          <w:ilvl w:val="0"/>
          <w:numId w:val="2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Welche Fächer waren von den Unterrichtsbefreiungen im genannten Zeitraum b</w:t>
      </w:r>
      <w:r w:rsidRPr="00BA5FBB">
        <w:rPr>
          <w:rFonts w:cs="Arial"/>
          <w:szCs w:val="22"/>
        </w:rPr>
        <w:t>e</w:t>
      </w:r>
      <w:r w:rsidRPr="00BA5FBB">
        <w:rPr>
          <w:rFonts w:cs="Arial"/>
          <w:szCs w:val="22"/>
        </w:rPr>
        <w:t xml:space="preserve">troffen (bitte die 5 häufigsten Fächer angeben)? </w:t>
      </w:r>
    </w:p>
    <w:p w:rsidR="00490D81" w:rsidRPr="00BA5FBB" w:rsidRDefault="00490D81" w:rsidP="00490D81">
      <w:pPr>
        <w:widowControl/>
        <w:numPr>
          <w:ilvl w:val="0"/>
          <w:numId w:val="2"/>
        </w:numPr>
        <w:tabs>
          <w:tab w:val="left" w:pos="426"/>
        </w:tabs>
        <w:spacing w:after="200" w:line="276" w:lineRule="auto"/>
        <w:ind w:left="426" w:hanging="426"/>
        <w:jc w:val="left"/>
        <w:rPr>
          <w:rFonts w:cs="Arial"/>
          <w:szCs w:val="22"/>
        </w:rPr>
      </w:pPr>
      <w:r w:rsidRPr="00BA5FBB">
        <w:rPr>
          <w:rFonts w:cs="Arial"/>
          <w:szCs w:val="22"/>
        </w:rPr>
        <w:t>In wie vielen Fällen wurde die Schulpflicht von den Betroffenen verletzt, nachdem der A</w:t>
      </w:r>
      <w:r w:rsidRPr="00BA5FBB">
        <w:rPr>
          <w:rFonts w:cs="Arial"/>
          <w:szCs w:val="22"/>
        </w:rPr>
        <w:t>n</w:t>
      </w:r>
      <w:r w:rsidRPr="00BA5FBB">
        <w:rPr>
          <w:rFonts w:cs="Arial"/>
          <w:szCs w:val="22"/>
        </w:rPr>
        <w:t>trag auf Befreiung vom Unterricht abgelehnt worden war, und welche Kons</w:t>
      </w:r>
      <w:r w:rsidRPr="00BA5FBB">
        <w:rPr>
          <w:rFonts w:cs="Arial"/>
          <w:szCs w:val="22"/>
        </w:rPr>
        <w:t>e</w:t>
      </w:r>
      <w:r w:rsidRPr="00BA5FBB">
        <w:rPr>
          <w:rFonts w:cs="Arial"/>
          <w:szCs w:val="22"/>
        </w:rPr>
        <w:t>quenzen hatte das unentschuldigte Fernbleiben vom Unterricht für die jeweiligen Schüler (bitte Sanktion</w:t>
      </w:r>
      <w:r w:rsidRPr="00BA5FBB">
        <w:rPr>
          <w:rFonts w:cs="Arial"/>
          <w:szCs w:val="22"/>
        </w:rPr>
        <w:t>s</w:t>
      </w:r>
      <w:r w:rsidRPr="00BA5FBB">
        <w:rPr>
          <w:rFonts w:cs="Arial"/>
          <w:szCs w:val="22"/>
        </w:rPr>
        <w:t>formen nach Zahl der Fälle nennen)?</w:t>
      </w:r>
    </w:p>
    <w:p w:rsidR="00336951" w:rsidRPr="008323A4" w:rsidRDefault="00336951" w:rsidP="00E23C27">
      <w:pPr>
        <w:rPr>
          <w:rFonts w:cs="Arial"/>
          <w:szCs w:val="22"/>
        </w:rPr>
      </w:pPr>
    </w:p>
    <w:p w:rsidR="00336951" w:rsidRPr="008323A4" w:rsidRDefault="00336951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6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6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</w:t>
      </w:r>
      <w:r w:rsidR="00521811">
        <w:rPr>
          <w:rFonts w:cs="Arial"/>
          <w:b/>
          <w:szCs w:val="22"/>
        </w:rPr>
        <w:t>auf den obigen Antrag folgende Mi</w:t>
      </w:r>
      <w:r w:rsidR="00521811">
        <w:rPr>
          <w:rFonts w:cs="Arial"/>
          <w:b/>
          <w:szCs w:val="22"/>
        </w:rPr>
        <w:t>t</w:t>
      </w:r>
      <w:r w:rsidR="00521811">
        <w:rPr>
          <w:rFonts w:cs="Arial"/>
          <w:b/>
          <w:szCs w:val="22"/>
        </w:rPr>
        <w:t xml:space="preserve">teilung zu geben / </w:t>
      </w:r>
      <w:r w:rsidRPr="008323A4">
        <w:rPr>
          <w:rFonts w:cs="Arial"/>
          <w:b/>
          <w:szCs w:val="22"/>
        </w:rPr>
        <w:t xml:space="preserve">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* </w:t>
      </w:r>
      <w:r w:rsidRPr="008323A4">
        <w:rPr>
          <w:rFonts w:cs="Arial"/>
          <w:b/>
          <w:szCs w:val="22"/>
        </w:rPr>
        <w:t>wie folgt zu b</w:t>
      </w:r>
      <w:r w:rsidRPr="008323A4">
        <w:rPr>
          <w:rFonts w:cs="Arial"/>
          <w:b/>
          <w:szCs w:val="22"/>
        </w:rPr>
        <w:t>e</w:t>
      </w:r>
      <w:r w:rsidRPr="008323A4">
        <w:rPr>
          <w:rFonts w:cs="Arial"/>
          <w:b/>
          <w:szCs w:val="22"/>
        </w:rPr>
        <w:t>antworten:</w:t>
      </w:r>
    </w:p>
    <w:p w:rsidR="00E23C27" w:rsidRDefault="00FA2539" w:rsidP="00FA2539">
      <w:pPr>
        <w:rPr>
          <w:rFonts w:cs="Arial"/>
        </w:rPr>
      </w:pPr>
      <w:r>
        <w:rPr>
          <w:rFonts w:cs="Arial"/>
        </w:rPr>
        <w:t>Mit der Mitteilung auf die Anfrage Nr. 5/2012, die inhaltlich dieser Anfrage entspricht, wurde die Stadtverordnetenversammlung über die allgemeinen Regelungen des Bremischen Schulgese</w:t>
      </w:r>
      <w:r>
        <w:rPr>
          <w:rFonts w:cs="Arial"/>
        </w:rPr>
        <w:t>t</w:t>
      </w:r>
      <w:r>
        <w:rPr>
          <w:rFonts w:cs="Arial"/>
        </w:rPr>
        <w:t>zes, der Verordnung über die Aufgaben der Lehrkräfte und Le</w:t>
      </w:r>
      <w:r>
        <w:rPr>
          <w:rFonts w:cs="Arial"/>
        </w:rPr>
        <w:t>h</w:t>
      </w:r>
      <w:r>
        <w:rPr>
          <w:rFonts w:cs="Arial"/>
        </w:rPr>
        <w:t>rer in besonderer Funktion an öffentlichen Schulen sowie der auf diesen Grundlagen von der Fachaufsicht erlassenen Reg</w:t>
      </w:r>
      <w:r>
        <w:rPr>
          <w:rFonts w:cs="Arial"/>
        </w:rPr>
        <w:t>e</w:t>
      </w:r>
      <w:r>
        <w:rPr>
          <w:rFonts w:cs="Arial"/>
        </w:rPr>
        <w:t>lungen info</w:t>
      </w:r>
      <w:r>
        <w:rPr>
          <w:rFonts w:cs="Arial"/>
        </w:rPr>
        <w:t>r</w:t>
      </w:r>
      <w:r>
        <w:rPr>
          <w:rFonts w:cs="Arial"/>
        </w:rPr>
        <w:t>miert.</w:t>
      </w:r>
    </w:p>
    <w:p w:rsidR="00E23C27" w:rsidRDefault="00E23C27" w:rsidP="00E23C27">
      <w:pPr>
        <w:outlineLvl w:val="0"/>
        <w:rPr>
          <w:rFonts w:cs="Arial"/>
          <w:szCs w:val="22"/>
        </w:rPr>
      </w:pPr>
    </w:p>
    <w:p w:rsidR="00FA2539" w:rsidRDefault="00FA2539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Diese Informationen erfolgten vor dem Hintergrund, dass es zu den konkret erfolgten Abfragen weder im Schulamt noch in den Schulen statistische Unterlagen gibt. Ein entsprechender ku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>zer Hinweis, dass keine solchen statistischen Zahlen erhoben we</w:t>
      </w:r>
      <w:r>
        <w:rPr>
          <w:rFonts w:cs="Arial"/>
          <w:szCs w:val="22"/>
        </w:rPr>
        <w:t>r</w:t>
      </w:r>
      <w:r>
        <w:rPr>
          <w:rFonts w:cs="Arial"/>
          <w:szCs w:val="22"/>
        </w:rPr>
        <w:t>den, ist im letzten Satz der An</w:t>
      </w:r>
      <w:r>
        <w:rPr>
          <w:rFonts w:cs="Arial"/>
          <w:szCs w:val="22"/>
        </w:rPr>
        <w:t>t</w:t>
      </w:r>
      <w:r>
        <w:rPr>
          <w:rFonts w:cs="Arial"/>
          <w:szCs w:val="22"/>
        </w:rPr>
        <w:t>wort auf die Anfrage Nr. 5 erfolgt.</w:t>
      </w:r>
    </w:p>
    <w:p w:rsidR="00FA2539" w:rsidRDefault="00FA2539" w:rsidP="00E23C27">
      <w:pPr>
        <w:outlineLvl w:val="0"/>
        <w:rPr>
          <w:rFonts w:cs="Arial"/>
          <w:szCs w:val="22"/>
        </w:rPr>
      </w:pPr>
    </w:p>
    <w:p w:rsidR="00336951" w:rsidRDefault="00FA2539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Eine Abfrage an die Schulen bzw. sämtliche Lehrkräfte ist aufgrund des erheblichen Aufwa</w:t>
      </w:r>
      <w:r>
        <w:rPr>
          <w:rFonts w:cs="Arial"/>
          <w:szCs w:val="22"/>
        </w:rPr>
        <w:t>n</w:t>
      </w:r>
      <w:r>
        <w:rPr>
          <w:rFonts w:cs="Arial"/>
          <w:szCs w:val="22"/>
        </w:rPr>
        <w:t xml:space="preserve">des nachträglich nicht leistbar. </w:t>
      </w:r>
    </w:p>
    <w:p w:rsidR="00FA2539" w:rsidRDefault="00FA2539" w:rsidP="00E23C27">
      <w:pPr>
        <w:outlineLvl w:val="0"/>
        <w:rPr>
          <w:rFonts w:cs="Arial"/>
          <w:szCs w:val="22"/>
        </w:rPr>
      </w:pPr>
    </w:p>
    <w:p w:rsidR="00FA2539" w:rsidRDefault="00FA2539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 xml:space="preserve">Der Magistrat bedauert, dass er die Anfrage Nr. 13/2012 leider nicht </w:t>
      </w:r>
      <w:r w:rsidR="00F11348">
        <w:rPr>
          <w:rFonts w:cs="Arial"/>
          <w:szCs w:val="22"/>
        </w:rPr>
        <w:t xml:space="preserve">konkreter </w:t>
      </w:r>
      <w:r>
        <w:rPr>
          <w:rFonts w:cs="Arial"/>
          <w:szCs w:val="22"/>
        </w:rPr>
        <w:t>beantworten kann.</w:t>
      </w: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D5410F" w:rsidP="00E23C27">
      <w:pPr>
        <w:outlineLvl w:val="0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Grantz</w:t>
      </w:r>
      <w:proofErr w:type="spellEnd"/>
    </w:p>
    <w:p w:rsidR="00E23C27" w:rsidRDefault="00D5410F" w:rsidP="00E23C27">
      <w:r>
        <w:rPr>
          <w:rFonts w:cs="Arial"/>
          <w:szCs w:val="22"/>
        </w:rPr>
        <w:t xml:space="preserve">Oberbürgermeister 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C6447" w:rsidRDefault="009C6447">
      <w:r>
        <w:separator/>
      </w:r>
    </w:p>
  </w:endnote>
  <w:endnote w:type="continuationSeparator" w:id="0">
    <w:p w:rsidR="009C6447" w:rsidRDefault="009C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Malgun Gothic"/>
    <w:charset w:val="00"/>
    <w:family w:val="swiss"/>
    <w:pitch w:val="variable"/>
    <w:sig w:usb0="00000003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539" w:rsidRDefault="00FA2539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539" w:rsidRDefault="00FA2539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539" w:rsidRPr="00EA4ABF" w:rsidRDefault="00FA2539">
    <w:pPr>
      <w:pStyle w:val="Fuzeile"/>
      <w:widowControl/>
      <w:rPr>
        <w:i/>
      </w:rPr>
    </w:pPr>
    <w:r w:rsidRPr="00EA4ABF">
      <w:rPr>
        <w:i/>
      </w:rPr>
      <w:t>* Unzutreffendes bitte streichen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C6447" w:rsidRDefault="009C6447">
      <w:r>
        <w:separator/>
      </w:r>
    </w:p>
  </w:footnote>
  <w:footnote w:type="continuationSeparator" w:id="0">
    <w:p w:rsidR="009C6447" w:rsidRDefault="009C6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539" w:rsidRDefault="00FA2539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539" w:rsidRPr="00307373" w:rsidRDefault="00FA2539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D5410F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FA2539" w:rsidRDefault="00FA2539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2539" w:rsidRDefault="00FA2539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560B4"/>
    <w:multiLevelType w:val="hybridMultilevel"/>
    <w:tmpl w:val="3B56B91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806A7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205FDC"/>
    <w:rsid w:val="0025246A"/>
    <w:rsid w:val="00254D2B"/>
    <w:rsid w:val="00290A15"/>
    <w:rsid w:val="002B554A"/>
    <w:rsid w:val="002B6533"/>
    <w:rsid w:val="002E30B1"/>
    <w:rsid w:val="002E3930"/>
    <w:rsid w:val="002F547D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90D81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3661"/>
    <w:rsid w:val="00647355"/>
    <w:rsid w:val="006503C7"/>
    <w:rsid w:val="0065567D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852E0"/>
    <w:rsid w:val="008C3F09"/>
    <w:rsid w:val="008E6B9F"/>
    <w:rsid w:val="00907DEF"/>
    <w:rsid w:val="0092669E"/>
    <w:rsid w:val="009306CC"/>
    <w:rsid w:val="009364CC"/>
    <w:rsid w:val="00981D1E"/>
    <w:rsid w:val="009A1708"/>
    <w:rsid w:val="009C0BA6"/>
    <w:rsid w:val="009C6447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41E34"/>
    <w:rsid w:val="00B512B0"/>
    <w:rsid w:val="00B81A00"/>
    <w:rsid w:val="00B828D6"/>
    <w:rsid w:val="00B96B4F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525F9"/>
    <w:rsid w:val="00D5410F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1348"/>
    <w:rsid w:val="00F171F8"/>
    <w:rsid w:val="00F17912"/>
    <w:rsid w:val="00F32464"/>
    <w:rsid w:val="00F44AA3"/>
    <w:rsid w:val="00F676C0"/>
    <w:rsid w:val="00F835EB"/>
    <w:rsid w:val="00F96A66"/>
    <w:rsid w:val="00FA2539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34C24D-5106-4944-999B-8D49F8D77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413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2011-12-23T11:29:00Z</cp:lastPrinted>
  <dcterms:created xsi:type="dcterms:W3CDTF">2021-12-24T17:28:00Z</dcterms:created>
  <dcterms:modified xsi:type="dcterms:W3CDTF">2021-12-24T17:28:00Z</dcterms:modified>
</cp:coreProperties>
</file>