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8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A82226">
            <w:pPr>
              <w:jc w:val="right"/>
            </w:pPr>
            <w:r w:rsidRPr="0069362F">
              <w:t xml:space="preserve">Bremerhaven, </w:t>
            </w:r>
            <w:r w:rsidR="00360124">
              <w:rPr>
                <w:rFonts w:cs="Arial"/>
                <w:szCs w:val="22"/>
              </w:rPr>
              <w:t>27</w:t>
            </w:r>
            <w:r w:rsidR="00E77839">
              <w:rPr>
                <w:rFonts w:cs="Arial"/>
                <w:szCs w:val="22"/>
              </w:rPr>
              <w:t>.11</w:t>
            </w:r>
            <w:r w:rsidR="00A82226">
              <w:rPr>
                <w:rFonts w:cs="Arial"/>
                <w:szCs w:val="22"/>
              </w:rPr>
              <w:t>.2013</w:t>
            </w: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EA4ABF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bookmarkStart w:id="0" w:name="Text3"/>
            <w:r w:rsidR="00336951"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0"/>
            <w:r w:rsidR="00E23C27" w:rsidRPr="00EA4ABF">
              <w:rPr>
                <w:b/>
                <w:szCs w:val="22"/>
              </w:rPr>
              <w:t>/</w:t>
            </w:r>
            <w:bookmarkStart w:id="1" w:name="Text2"/>
            <w:r w:rsidR="00336951" w:rsidRPr="00EA4ABF">
              <w:rPr>
                <w:b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1"/>
            <w:r w:rsidR="00B828D6" w:rsidRPr="00EA4ABF">
              <w:rPr>
                <w:b/>
                <w:szCs w:val="22"/>
              </w:rPr>
              <w:t xml:space="preserve">  </w:t>
            </w:r>
            <w:r w:rsidR="00EA4ABF" w:rsidRPr="00EA4ABF">
              <w:rPr>
                <w:i/>
                <w:szCs w:val="22"/>
              </w:rPr>
              <w:t>(wird von 00 eingetragen)</w:t>
            </w:r>
          </w:p>
        </w:tc>
      </w:tr>
      <w:tr w:rsidR="00EA4ABF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zur Anfrage</w:t>
            </w:r>
            <w:r w:rsidR="00DB2B7D">
              <w:rPr>
                <w:rFonts w:cs="Arial"/>
                <w:szCs w:val="22"/>
              </w:rPr>
              <w:t xml:space="preserve"> nach § 36 </w:t>
            </w:r>
            <w:proofErr w:type="spellStart"/>
            <w:r w:rsidRPr="00EA4ABF">
              <w:rPr>
                <w:rFonts w:cs="Arial"/>
                <w:szCs w:val="22"/>
              </w:rPr>
              <w:t>GOStVV</w:t>
            </w:r>
            <w:proofErr w:type="spellEnd"/>
            <w:r w:rsidRPr="00EA4ABF">
              <w:rPr>
                <w:rFonts w:cs="Arial"/>
                <w:szCs w:val="22"/>
              </w:rPr>
              <w:t xml:space="preserve"> </w:t>
            </w:r>
            <w:bookmarkStart w:id="2" w:name="Text6"/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d</w:t>
            </w:r>
            <w:bookmarkEnd w:id="2"/>
            <w:r w:rsidR="00A82226">
              <w:rPr>
                <w:rFonts w:cs="Arial"/>
                <w:szCs w:val="22"/>
              </w:rPr>
              <w:t>er Fraktion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A82226" w:rsidRPr="009E1092" w:rsidRDefault="00A82226" w:rsidP="00EA4ABF">
            <w:pPr>
              <w:spacing w:line="360" w:lineRule="auto"/>
              <w:jc w:val="left"/>
              <w:rPr>
                <w:rFonts w:cs="Arial"/>
                <w:b/>
                <w:sz w:val="12"/>
                <w:szCs w:val="12"/>
              </w:rPr>
            </w:pPr>
          </w:p>
          <w:p w:rsidR="00EA4ABF" w:rsidRPr="00605842" w:rsidRDefault="00DB2B7D" w:rsidP="00EA4ABF">
            <w:pPr>
              <w:spacing w:line="360" w:lineRule="auto"/>
              <w:jc w:val="left"/>
              <w:rPr>
                <w:b/>
                <w:szCs w:val="22"/>
              </w:rPr>
            </w:pPr>
            <w:r w:rsidRPr="00605842">
              <w:rPr>
                <w:rFonts w:cs="Arial"/>
                <w:b/>
                <w:szCs w:val="22"/>
              </w:rPr>
              <w:t>AF</w:t>
            </w:r>
            <w:r w:rsidR="00EA4ABF" w:rsidRPr="00605842">
              <w:rPr>
                <w:rFonts w:cs="Arial"/>
                <w:b/>
                <w:szCs w:val="22"/>
              </w:rPr>
              <w:t xml:space="preserve">- </w:t>
            </w:r>
            <w:r w:rsidR="00A82226">
              <w:rPr>
                <w:b/>
                <w:szCs w:val="22"/>
              </w:rPr>
              <w:t>69</w:t>
            </w:r>
            <w:r w:rsidR="00EA4ABF" w:rsidRPr="00605842">
              <w:rPr>
                <w:rFonts w:cs="Arial"/>
                <w:b/>
                <w:szCs w:val="22"/>
              </w:rPr>
              <w:t>/</w:t>
            </w:r>
            <w:r w:rsidRPr="00605842">
              <w:rPr>
                <w:rFonts w:cs="Arial"/>
                <w:b/>
                <w:szCs w:val="22"/>
              </w:rPr>
              <w:t>2013</w:t>
            </w:r>
          </w:p>
          <w:p w:rsidR="00EA4ABF" w:rsidRPr="008323A4" w:rsidRDefault="00A82226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Bürger in Wut</w:t>
            </w:r>
          </w:p>
          <w:p w:rsidR="00EA4ABF" w:rsidRPr="008323A4" w:rsidRDefault="00A82226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15.10</w:t>
            </w:r>
            <w:r w:rsidR="00DB2B7D">
              <w:rPr>
                <w:b/>
                <w:szCs w:val="22"/>
              </w:rPr>
              <w:t>.2013</w:t>
            </w:r>
          </w:p>
          <w:p w:rsidR="00521811" w:rsidRPr="00EA4ABF" w:rsidRDefault="00A82226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Gastschulbeiträge</w:t>
            </w:r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EA4ABF" w:rsidP="009C0BA6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9E1092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r w:rsidR="009E1092">
              <w:rPr>
                <w:snapToGrid w:val="0"/>
                <w:szCs w:val="22"/>
              </w:rPr>
              <w:t>0</w:t>
            </w:r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3" w:name="VLGBeschlText__START__26094"/>
      <w:bookmarkEnd w:id="3"/>
      <w:r w:rsidRPr="008323A4">
        <w:rPr>
          <w:rFonts w:cs="Arial"/>
          <w:b/>
          <w:szCs w:val="22"/>
        </w:rPr>
        <w:t>I. Die Anfrage lautet:</w:t>
      </w:r>
    </w:p>
    <w:p w:rsidR="00E93C0F" w:rsidRPr="008323A4" w:rsidRDefault="00E93C0F" w:rsidP="00E23C27">
      <w:pPr>
        <w:rPr>
          <w:rFonts w:cs="Arial"/>
          <w:szCs w:val="22"/>
        </w:rPr>
      </w:pPr>
    </w:p>
    <w:p w:rsidR="00A82226" w:rsidRPr="006B02A8" w:rsidRDefault="00A82226" w:rsidP="00A82226">
      <w:pPr>
        <w:rPr>
          <w:vanish/>
          <w:color w:val="FF0000"/>
        </w:rPr>
      </w:pPr>
      <w:r w:rsidRPr="006B02A8">
        <w:rPr>
          <w:vanish/>
          <w:color w:val="FF0000"/>
        </w:rPr>
        <w:t xml:space="preserve">@-&gt; </w:t>
      </w:r>
    </w:p>
    <w:p w:rsidR="00A82226" w:rsidRDefault="00A82226" w:rsidP="00A82226">
      <w:pPr>
        <w:rPr>
          <w:rFonts w:cs="Arial"/>
        </w:rPr>
      </w:pPr>
      <w:bookmarkStart w:id="4" w:name="VLGSachText__START__84292"/>
      <w:bookmarkEnd w:id="4"/>
      <w:r>
        <w:rPr>
          <w:rFonts w:cs="Arial"/>
        </w:rPr>
        <w:t>Wir fragen den Magistrat:</w:t>
      </w:r>
    </w:p>
    <w:p w:rsidR="00A82226" w:rsidRDefault="00A82226" w:rsidP="00A82226">
      <w:pPr>
        <w:rPr>
          <w:rFonts w:cs="Arial"/>
        </w:rPr>
      </w:pPr>
    </w:p>
    <w:p w:rsidR="00A82226" w:rsidRDefault="00A82226" w:rsidP="00B9065F">
      <w:pPr>
        <w:widowControl/>
        <w:numPr>
          <w:ilvl w:val="0"/>
          <w:numId w:val="7"/>
        </w:numPr>
        <w:tabs>
          <w:tab w:val="left" w:pos="284"/>
        </w:tabs>
        <w:spacing w:after="200" w:line="276" w:lineRule="auto"/>
        <w:ind w:left="284" w:hanging="284"/>
        <w:rPr>
          <w:rFonts w:cs="Arial"/>
        </w:rPr>
      </w:pPr>
      <w:r>
        <w:rPr>
          <w:rFonts w:cs="Arial"/>
        </w:rPr>
        <w:t>Wie viele Kinder und Jugendliche mit Wohnsitz Bremerhaven besuchen derzeit eine Sch</w:t>
      </w:r>
      <w:r>
        <w:rPr>
          <w:rFonts w:cs="Arial"/>
        </w:rPr>
        <w:t>u</w:t>
      </w:r>
      <w:r>
        <w:rPr>
          <w:rFonts w:cs="Arial"/>
        </w:rPr>
        <w:t>le in Niedersachsen (einschließlich beruflichen Schulen, Berufsschulen und Förderschulen; al</w:t>
      </w:r>
      <w:r>
        <w:rPr>
          <w:rFonts w:cs="Arial"/>
        </w:rPr>
        <w:t>l</w:t>
      </w:r>
      <w:r>
        <w:rPr>
          <w:rFonts w:cs="Arial"/>
        </w:rPr>
        <w:t>gemeinbildende Schulen bitte getrennt nach Jahrgangsstufen auswe</w:t>
      </w:r>
      <w:r>
        <w:rPr>
          <w:rFonts w:cs="Arial"/>
        </w:rPr>
        <w:t>i</w:t>
      </w:r>
      <w:r>
        <w:rPr>
          <w:rFonts w:cs="Arial"/>
        </w:rPr>
        <w:t>sen)?</w:t>
      </w:r>
    </w:p>
    <w:p w:rsidR="00A82226" w:rsidRDefault="00A82226" w:rsidP="00B9065F">
      <w:pPr>
        <w:widowControl/>
        <w:numPr>
          <w:ilvl w:val="0"/>
          <w:numId w:val="7"/>
        </w:numPr>
        <w:tabs>
          <w:tab w:val="left" w:pos="284"/>
        </w:tabs>
        <w:spacing w:after="200" w:line="276" w:lineRule="auto"/>
        <w:ind w:left="284" w:hanging="284"/>
        <w:rPr>
          <w:rFonts w:cs="Arial"/>
        </w:rPr>
      </w:pPr>
      <w:r>
        <w:rPr>
          <w:rFonts w:cs="Arial"/>
        </w:rPr>
        <w:t>Wie viele Kinder und Jugendliche mit Wohnsitz in Niedersachsen besuchen derzeit eine Schule in Bremerhaven (einschließlich beruflichen Schulen, Berufsschulen und Fördersch</w:t>
      </w:r>
      <w:r>
        <w:rPr>
          <w:rFonts w:cs="Arial"/>
        </w:rPr>
        <w:t>u</w:t>
      </w:r>
      <w:r>
        <w:rPr>
          <w:rFonts w:cs="Arial"/>
        </w:rPr>
        <w:t>len; allgemeinbildende Schulen bitte getrennt nach Jahrgangsstufen ausweisen)?</w:t>
      </w:r>
    </w:p>
    <w:p w:rsidR="00A82226" w:rsidRDefault="00A82226" w:rsidP="00B9065F">
      <w:pPr>
        <w:widowControl/>
        <w:numPr>
          <w:ilvl w:val="0"/>
          <w:numId w:val="7"/>
        </w:numPr>
        <w:tabs>
          <w:tab w:val="left" w:pos="284"/>
        </w:tabs>
        <w:spacing w:after="200" w:line="276" w:lineRule="auto"/>
        <w:ind w:left="284" w:hanging="284"/>
        <w:rPr>
          <w:rFonts w:cs="Arial"/>
        </w:rPr>
      </w:pPr>
      <w:r>
        <w:rPr>
          <w:rFonts w:cs="Arial"/>
        </w:rPr>
        <w:t>Wie hoch waren die Gastschulbeiträge, die von der Stadt für die Unterrichtung von Ki</w:t>
      </w:r>
      <w:r>
        <w:rPr>
          <w:rFonts w:cs="Arial"/>
        </w:rPr>
        <w:t>n</w:t>
      </w:r>
      <w:r>
        <w:rPr>
          <w:rFonts w:cs="Arial"/>
        </w:rPr>
        <w:t>dern und Jugendlichen aus Bremerhaven an niedersächsischen Schulen (Definition siehe Ziffer 1.) in den Jahren 2009 – 2012 bezahlt wurden, und welcher Haushaltsstelle wurden diese Kosten belastet?</w:t>
      </w:r>
    </w:p>
    <w:p w:rsidR="00A82226" w:rsidRDefault="00A82226" w:rsidP="00B9065F">
      <w:pPr>
        <w:widowControl/>
        <w:numPr>
          <w:ilvl w:val="0"/>
          <w:numId w:val="7"/>
        </w:numPr>
        <w:tabs>
          <w:tab w:val="left" w:pos="284"/>
        </w:tabs>
        <w:spacing w:after="200" w:line="276" w:lineRule="auto"/>
        <w:ind w:left="284" w:hanging="284"/>
        <w:rPr>
          <w:rFonts w:cs="Arial"/>
        </w:rPr>
      </w:pPr>
      <w:r>
        <w:rPr>
          <w:rFonts w:cs="Arial"/>
        </w:rPr>
        <w:t>Wie hoch waren die Gastschulbeiträge, die das Land Niedersachsen in den Jahren 2009 – 2012 an die Stadt Bremerhaven entrichtet hat und welcher Haushaltsstelle sind diese Ei</w:t>
      </w:r>
      <w:r>
        <w:rPr>
          <w:rFonts w:cs="Arial"/>
        </w:rPr>
        <w:t>n</w:t>
      </w:r>
      <w:r>
        <w:rPr>
          <w:rFonts w:cs="Arial"/>
        </w:rPr>
        <w:t>nahmen zugeflossen?</w:t>
      </w:r>
    </w:p>
    <w:p w:rsidR="00B41E34" w:rsidRPr="008323A4" w:rsidRDefault="00B41E34" w:rsidP="00E23C27">
      <w:pPr>
        <w:rPr>
          <w:rFonts w:cs="Arial"/>
          <w:szCs w:val="22"/>
        </w:rPr>
      </w:pPr>
    </w:p>
    <w:p w:rsidR="00E23C27" w:rsidRPr="0012309F" w:rsidRDefault="009E1092" w:rsidP="00E23C27">
      <w:p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br w:type="page"/>
      </w:r>
      <w:r w:rsidR="00E23C27" w:rsidRPr="0012309F">
        <w:rPr>
          <w:rFonts w:cs="Arial"/>
          <w:b/>
          <w:szCs w:val="22"/>
        </w:rPr>
        <w:lastRenderedPageBreak/>
        <w:t xml:space="preserve">II. Der Magistrat hat am </w:t>
      </w:r>
      <w:bookmarkStart w:id="5" w:name="Text12"/>
      <w:r w:rsidR="00336951" w:rsidRPr="0012309F">
        <w:rPr>
          <w:rFonts w:cs="Arial"/>
          <w:b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336951" w:rsidRPr="0012309F">
        <w:rPr>
          <w:rFonts w:cs="Arial"/>
          <w:b/>
          <w:szCs w:val="22"/>
        </w:rPr>
        <w:instrText xml:space="preserve"> FORMTEXT </w:instrText>
      </w:r>
      <w:r w:rsidR="00747C52" w:rsidRPr="0012309F">
        <w:rPr>
          <w:rFonts w:cs="Arial"/>
          <w:b/>
          <w:szCs w:val="22"/>
        </w:rPr>
      </w:r>
      <w:r w:rsidR="00336951" w:rsidRPr="0012309F">
        <w:rPr>
          <w:rFonts w:cs="Arial"/>
          <w:b/>
          <w:szCs w:val="22"/>
        </w:rPr>
        <w:fldChar w:fldCharType="separate"/>
      </w:r>
      <w:r w:rsidR="00336951" w:rsidRPr="0012309F">
        <w:rPr>
          <w:rFonts w:cs="Arial"/>
          <w:b/>
          <w:noProof/>
          <w:szCs w:val="22"/>
        </w:rPr>
        <w:t> </w:t>
      </w:r>
      <w:r w:rsidR="00336951" w:rsidRPr="0012309F">
        <w:rPr>
          <w:rFonts w:cs="Arial"/>
          <w:b/>
          <w:noProof/>
          <w:szCs w:val="22"/>
        </w:rPr>
        <w:t> </w:t>
      </w:r>
      <w:r w:rsidR="00336951" w:rsidRPr="0012309F">
        <w:rPr>
          <w:rFonts w:cs="Arial"/>
          <w:b/>
          <w:noProof/>
          <w:szCs w:val="22"/>
        </w:rPr>
        <w:t> </w:t>
      </w:r>
      <w:r w:rsidR="00336951" w:rsidRPr="0012309F">
        <w:rPr>
          <w:rFonts w:cs="Arial"/>
          <w:b/>
          <w:noProof/>
          <w:szCs w:val="22"/>
        </w:rPr>
        <w:t> </w:t>
      </w:r>
      <w:r w:rsidR="00336951" w:rsidRPr="0012309F">
        <w:rPr>
          <w:rFonts w:cs="Arial"/>
          <w:b/>
          <w:noProof/>
          <w:szCs w:val="22"/>
        </w:rPr>
        <w:t> </w:t>
      </w:r>
      <w:r w:rsidR="00336951" w:rsidRPr="0012309F">
        <w:rPr>
          <w:rFonts w:cs="Arial"/>
          <w:b/>
          <w:szCs w:val="22"/>
        </w:rPr>
        <w:fldChar w:fldCharType="end"/>
      </w:r>
      <w:bookmarkEnd w:id="5"/>
      <w:r w:rsidR="00EA4ABF" w:rsidRPr="0012309F">
        <w:rPr>
          <w:rFonts w:cs="Arial"/>
          <w:b/>
          <w:szCs w:val="22"/>
        </w:rPr>
        <w:t xml:space="preserve"> </w:t>
      </w:r>
      <w:r w:rsidR="00E23C27" w:rsidRPr="0012309F">
        <w:rPr>
          <w:rFonts w:cs="Arial"/>
          <w:b/>
          <w:szCs w:val="22"/>
        </w:rPr>
        <w:t>beschlossen</w:t>
      </w:r>
      <w:r w:rsidR="00493D47" w:rsidRPr="0012309F">
        <w:rPr>
          <w:rFonts w:cs="Arial"/>
          <w:b/>
          <w:szCs w:val="22"/>
        </w:rPr>
        <w:t>,</w:t>
      </w:r>
      <w:r w:rsidR="003E4189" w:rsidRPr="0012309F">
        <w:rPr>
          <w:rFonts w:cs="Arial"/>
          <w:b/>
          <w:szCs w:val="22"/>
        </w:rPr>
        <w:t xml:space="preserve"> </w:t>
      </w:r>
      <w:r w:rsidR="00E23C27" w:rsidRPr="0012309F">
        <w:rPr>
          <w:rFonts w:cs="Arial"/>
          <w:b/>
          <w:szCs w:val="22"/>
        </w:rPr>
        <w:t xml:space="preserve">die </w:t>
      </w:r>
      <w:r w:rsidR="00521811" w:rsidRPr="0012309F">
        <w:rPr>
          <w:rFonts w:cs="Arial"/>
          <w:b/>
          <w:szCs w:val="22"/>
        </w:rPr>
        <w:t xml:space="preserve">obige </w:t>
      </w:r>
      <w:r w:rsidR="00E23C27" w:rsidRPr="0012309F">
        <w:rPr>
          <w:rFonts w:cs="Arial"/>
          <w:b/>
          <w:szCs w:val="22"/>
        </w:rPr>
        <w:t>Anfrage</w:t>
      </w:r>
      <w:r w:rsidR="003E4189" w:rsidRPr="0012309F">
        <w:rPr>
          <w:rFonts w:cs="Arial"/>
          <w:b/>
          <w:szCs w:val="22"/>
        </w:rPr>
        <w:t xml:space="preserve"> </w:t>
      </w:r>
      <w:r w:rsidR="00E23C27" w:rsidRPr="0012309F">
        <w:rPr>
          <w:rFonts w:cs="Arial"/>
          <w:b/>
          <w:szCs w:val="22"/>
        </w:rPr>
        <w:t>wie folgt zu b</w:t>
      </w:r>
      <w:r w:rsidR="00E23C27" w:rsidRPr="0012309F">
        <w:rPr>
          <w:rFonts w:cs="Arial"/>
          <w:b/>
          <w:szCs w:val="22"/>
        </w:rPr>
        <w:t>e</w:t>
      </w:r>
      <w:r w:rsidR="00E23C27" w:rsidRPr="0012309F">
        <w:rPr>
          <w:rFonts w:cs="Arial"/>
          <w:b/>
          <w:szCs w:val="22"/>
        </w:rPr>
        <w:t>antworten:</w:t>
      </w:r>
    </w:p>
    <w:p w:rsidR="00360124" w:rsidRDefault="00360124" w:rsidP="00360124">
      <w:pPr>
        <w:pStyle w:val="ecxmsonormal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Die </w:t>
      </w:r>
      <w:r w:rsidR="00FA2583">
        <w:rPr>
          <w:rFonts w:ascii="Arial" w:hAnsi="Arial" w:cs="Arial"/>
          <w:color w:val="000000"/>
          <w:sz w:val="22"/>
          <w:szCs w:val="22"/>
        </w:rPr>
        <w:t xml:space="preserve">Landesschulbehörden in Niedersachsen haben die Abfrage </w:t>
      </w:r>
      <w:r w:rsidR="00E865C2">
        <w:rPr>
          <w:rFonts w:ascii="Arial" w:hAnsi="Arial" w:cs="Arial"/>
          <w:color w:val="000000"/>
          <w:sz w:val="22"/>
          <w:szCs w:val="22"/>
        </w:rPr>
        <w:t>nach Schülern/-innen aus Br</w:t>
      </w:r>
      <w:r w:rsidR="00E865C2">
        <w:rPr>
          <w:rFonts w:ascii="Arial" w:hAnsi="Arial" w:cs="Arial"/>
          <w:color w:val="000000"/>
          <w:sz w:val="22"/>
          <w:szCs w:val="22"/>
        </w:rPr>
        <w:t>e</w:t>
      </w:r>
      <w:r w:rsidR="00E865C2">
        <w:rPr>
          <w:rFonts w:ascii="Arial" w:hAnsi="Arial" w:cs="Arial"/>
          <w:color w:val="000000"/>
          <w:sz w:val="22"/>
          <w:szCs w:val="22"/>
        </w:rPr>
        <w:t xml:space="preserve">men und Bremerhaven </w:t>
      </w:r>
      <w:r w:rsidR="00FA2583">
        <w:rPr>
          <w:rFonts w:ascii="Arial" w:hAnsi="Arial" w:cs="Arial"/>
          <w:color w:val="000000"/>
          <w:sz w:val="22"/>
          <w:szCs w:val="22"/>
        </w:rPr>
        <w:t>bei den Schulen gestartet, die Rückmeldung</w:t>
      </w:r>
      <w:r w:rsidR="00E865C2">
        <w:rPr>
          <w:rFonts w:ascii="Arial" w:hAnsi="Arial" w:cs="Arial"/>
          <w:color w:val="000000"/>
          <w:sz w:val="22"/>
          <w:szCs w:val="22"/>
        </w:rPr>
        <w:t>en</w:t>
      </w:r>
      <w:r w:rsidR="00FA2583">
        <w:rPr>
          <w:rFonts w:ascii="Arial" w:hAnsi="Arial" w:cs="Arial"/>
          <w:color w:val="000000"/>
          <w:sz w:val="22"/>
          <w:szCs w:val="22"/>
        </w:rPr>
        <w:t xml:space="preserve"> der Schulen </w:t>
      </w:r>
      <w:r w:rsidR="00E865C2">
        <w:rPr>
          <w:rFonts w:ascii="Arial" w:hAnsi="Arial" w:cs="Arial"/>
          <w:color w:val="000000"/>
          <w:sz w:val="22"/>
          <w:szCs w:val="22"/>
        </w:rPr>
        <w:t xml:space="preserve">sind noch nicht abgeschlossen. Daher konnten uns </w:t>
      </w:r>
      <w:r>
        <w:rPr>
          <w:rFonts w:ascii="Arial" w:hAnsi="Arial" w:cs="Arial"/>
          <w:color w:val="000000"/>
          <w:sz w:val="22"/>
          <w:szCs w:val="22"/>
        </w:rPr>
        <w:t>Schülerzahlen aus Niedersachsen für das Schul</w:t>
      </w:r>
      <w:r w:rsidR="00E865C2">
        <w:rPr>
          <w:rFonts w:ascii="Arial" w:hAnsi="Arial" w:cs="Arial"/>
          <w:color w:val="000000"/>
          <w:sz w:val="22"/>
          <w:szCs w:val="22"/>
        </w:rPr>
        <w:t xml:space="preserve">jahr 2013/2014 </w:t>
      </w:r>
      <w:r>
        <w:rPr>
          <w:rFonts w:ascii="Arial" w:hAnsi="Arial" w:cs="Arial"/>
          <w:color w:val="000000"/>
          <w:sz w:val="22"/>
          <w:szCs w:val="22"/>
        </w:rPr>
        <w:t xml:space="preserve">noch nicht </w:t>
      </w:r>
      <w:r w:rsidR="00F02358">
        <w:rPr>
          <w:rFonts w:ascii="Arial" w:hAnsi="Arial" w:cs="Arial"/>
          <w:color w:val="000000"/>
          <w:sz w:val="22"/>
          <w:szCs w:val="22"/>
        </w:rPr>
        <w:t>zur Verfügung gestellt werden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="00E865C2">
        <w:rPr>
          <w:rFonts w:ascii="Arial" w:hAnsi="Arial" w:cs="Arial"/>
          <w:color w:val="000000"/>
          <w:sz w:val="22"/>
          <w:szCs w:val="22"/>
        </w:rPr>
        <w:t xml:space="preserve">Um nicht aktuelle und Daten aus dem Schuljahr 2012/2013 zu vermischen, </w:t>
      </w:r>
      <w:r>
        <w:rPr>
          <w:rFonts w:ascii="Arial" w:hAnsi="Arial" w:cs="Arial"/>
          <w:color w:val="000000"/>
          <w:sz w:val="22"/>
          <w:szCs w:val="22"/>
        </w:rPr>
        <w:t xml:space="preserve">werden die Schülerzahlen aus dem </w:t>
      </w:r>
      <w:r w:rsidR="00E865C2">
        <w:rPr>
          <w:rFonts w:ascii="Arial" w:hAnsi="Arial" w:cs="Arial"/>
          <w:color w:val="000000"/>
          <w:sz w:val="22"/>
          <w:szCs w:val="22"/>
        </w:rPr>
        <w:t xml:space="preserve">vergangenen </w:t>
      </w:r>
      <w:r>
        <w:rPr>
          <w:rFonts w:ascii="Arial" w:hAnsi="Arial" w:cs="Arial"/>
          <w:color w:val="000000"/>
          <w:sz w:val="22"/>
          <w:szCs w:val="22"/>
        </w:rPr>
        <w:t>Schu</w:t>
      </w:r>
      <w:r>
        <w:rPr>
          <w:rFonts w:ascii="Arial" w:hAnsi="Arial" w:cs="Arial"/>
          <w:color w:val="000000"/>
          <w:sz w:val="22"/>
          <w:szCs w:val="22"/>
        </w:rPr>
        <w:t>l</w:t>
      </w:r>
      <w:r>
        <w:rPr>
          <w:rFonts w:ascii="Arial" w:hAnsi="Arial" w:cs="Arial"/>
          <w:color w:val="000000"/>
          <w:sz w:val="22"/>
          <w:szCs w:val="22"/>
        </w:rPr>
        <w:t>jahr g</w:t>
      </w:r>
      <w:r>
        <w:rPr>
          <w:rFonts w:ascii="Arial" w:hAnsi="Arial" w:cs="Arial"/>
          <w:color w:val="000000"/>
          <w:sz w:val="22"/>
          <w:szCs w:val="22"/>
        </w:rPr>
        <w:t>e</w:t>
      </w:r>
      <w:r>
        <w:rPr>
          <w:rFonts w:ascii="Arial" w:hAnsi="Arial" w:cs="Arial"/>
          <w:color w:val="000000"/>
          <w:sz w:val="22"/>
          <w:szCs w:val="22"/>
        </w:rPr>
        <w:t xml:space="preserve">genübergestellt. </w:t>
      </w:r>
    </w:p>
    <w:p w:rsidR="00C236A9" w:rsidRDefault="00C236A9" w:rsidP="00B9065F">
      <w:pPr>
        <w:pStyle w:val="ecxmsonormal"/>
        <w:spacing w:before="0" w:beforeAutospacing="0" w:after="0" w:afterAutospacing="0"/>
        <w:ind w:left="284" w:hanging="284"/>
        <w:rPr>
          <w:rFonts w:ascii="Arial" w:hAnsi="Arial" w:cs="Arial"/>
          <w:color w:val="000000"/>
          <w:sz w:val="22"/>
          <w:szCs w:val="22"/>
        </w:rPr>
      </w:pPr>
    </w:p>
    <w:p w:rsidR="00B9065F" w:rsidRDefault="00B9065F" w:rsidP="00C236A9">
      <w:pPr>
        <w:pStyle w:val="ecxmsonormal"/>
        <w:numPr>
          <w:ilvl w:val="0"/>
          <w:numId w:val="9"/>
        </w:numPr>
        <w:spacing w:before="0" w:beforeAutospacing="0" w:after="0" w:afterAutospacing="0"/>
        <w:ind w:left="426" w:right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Anzahl der Schüler/innen mit Wohnsit</w:t>
      </w:r>
      <w:r w:rsidR="0098452F">
        <w:rPr>
          <w:rFonts w:ascii="Arial" w:hAnsi="Arial" w:cs="Arial"/>
          <w:color w:val="000000"/>
          <w:sz w:val="22"/>
          <w:szCs w:val="22"/>
        </w:rPr>
        <w:t xml:space="preserve">z in Bremerhaven, die </w:t>
      </w:r>
      <w:r w:rsidR="00534474" w:rsidRPr="00FA0F5A">
        <w:rPr>
          <w:rFonts w:ascii="Arial" w:hAnsi="Arial" w:cs="Arial"/>
          <w:sz w:val="22"/>
          <w:szCs w:val="22"/>
        </w:rPr>
        <w:t>im Schuljahr 2012/2013</w:t>
      </w:r>
      <w:r w:rsidR="00534474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Schulen in Niedersachsen besuch</w:t>
      </w:r>
      <w:r w:rsidR="00534474">
        <w:rPr>
          <w:rFonts w:ascii="Arial" w:hAnsi="Arial" w:cs="Arial"/>
          <w:color w:val="000000"/>
          <w:sz w:val="22"/>
          <w:szCs w:val="22"/>
        </w:rPr>
        <w:t>t</w:t>
      </w:r>
      <w:r>
        <w:rPr>
          <w:rFonts w:ascii="Arial" w:hAnsi="Arial" w:cs="Arial"/>
          <w:color w:val="000000"/>
          <w:sz w:val="22"/>
          <w:szCs w:val="22"/>
        </w:rPr>
        <w:t>en:</w:t>
      </w:r>
    </w:p>
    <w:p w:rsidR="00016F99" w:rsidRPr="00DF4CED" w:rsidRDefault="00016F99" w:rsidP="00016F99">
      <w:pPr>
        <w:pStyle w:val="ecxmsonormal"/>
        <w:spacing w:before="0" w:beforeAutospacing="0" w:after="0" w:afterAutospacing="0"/>
        <w:ind w:left="720"/>
        <w:rPr>
          <w:rFonts w:ascii="Arial" w:hAnsi="Arial" w:cs="Arial"/>
          <w:color w:val="000000"/>
          <w:sz w:val="12"/>
          <w:szCs w:val="12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984"/>
        <w:gridCol w:w="2977"/>
      </w:tblGrid>
      <w:tr w:rsidR="00F02358" w:rsidRPr="00102EDF" w:rsidTr="00BE6C3D">
        <w:trPr>
          <w:trHeight w:val="379"/>
        </w:trPr>
        <w:tc>
          <w:tcPr>
            <w:tcW w:w="1843" w:type="dxa"/>
            <w:shd w:val="clear" w:color="auto" w:fill="auto"/>
          </w:tcPr>
          <w:p w:rsidR="00F02358" w:rsidRPr="00102EDF" w:rsidRDefault="00F02358" w:rsidP="00F02358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02EDF">
              <w:rPr>
                <w:rFonts w:ascii="Arial" w:hAnsi="Arial" w:cs="Arial"/>
                <w:b/>
                <w:color w:val="000000"/>
                <w:sz w:val="22"/>
                <w:szCs w:val="22"/>
              </w:rPr>
              <w:t>Schulstufen</w:t>
            </w:r>
          </w:p>
        </w:tc>
        <w:tc>
          <w:tcPr>
            <w:tcW w:w="1984" w:type="dxa"/>
            <w:shd w:val="clear" w:color="auto" w:fill="auto"/>
          </w:tcPr>
          <w:p w:rsidR="00F02358" w:rsidRPr="00102EDF" w:rsidRDefault="00F02358" w:rsidP="00F02358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02EDF">
              <w:rPr>
                <w:rFonts w:ascii="Arial" w:hAnsi="Arial" w:cs="Arial"/>
                <w:b/>
                <w:color w:val="000000"/>
                <w:sz w:val="22"/>
                <w:szCs w:val="22"/>
              </w:rPr>
              <w:t>Jahrgang</w:t>
            </w:r>
          </w:p>
        </w:tc>
        <w:tc>
          <w:tcPr>
            <w:tcW w:w="2977" w:type="dxa"/>
            <w:shd w:val="clear" w:color="auto" w:fill="auto"/>
          </w:tcPr>
          <w:p w:rsidR="00F02358" w:rsidRPr="00102EDF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02EDF">
              <w:rPr>
                <w:rFonts w:ascii="Arial" w:hAnsi="Arial" w:cs="Arial"/>
                <w:b/>
                <w:color w:val="000000"/>
                <w:sz w:val="22"/>
                <w:szCs w:val="22"/>
              </w:rPr>
              <w:t>Anzahl der Sch</w:t>
            </w:r>
            <w:r w:rsidRPr="00102EDF">
              <w:rPr>
                <w:rFonts w:ascii="Arial" w:hAnsi="Arial" w:cs="Arial"/>
                <w:b/>
                <w:color w:val="000000"/>
                <w:sz w:val="22"/>
                <w:szCs w:val="22"/>
              </w:rPr>
              <w:t>ü</w:t>
            </w:r>
            <w:r w:rsidRPr="00102EDF">
              <w:rPr>
                <w:rFonts w:ascii="Arial" w:hAnsi="Arial" w:cs="Arial"/>
                <w:b/>
                <w:color w:val="000000"/>
                <w:sz w:val="22"/>
                <w:szCs w:val="22"/>
              </w:rPr>
              <w:t>ler/innen</w:t>
            </w:r>
          </w:p>
        </w:tc>
      </w:tr>
      <w:tr w:rsidR="00F02358" w:rsidRPr="0099671C" w:rsidTr="00BE6C3D">
        <w:tc>
          <w:tcPr>
            <w:tcW w:w="1843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Primarstufe</w:t>
            </w:r>
          </w:p>
        </w:tc>
        <w:tc>
          <w:tcPr>
            <w:tcW w:w="1984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</w:tr>
      <w:tr w:rsidR="00F02358" w:rsidRPr="0099671C" w:rsidTr="00BE6C3D">
        <w:tc>
          <w:tcPr>
            <w:tcW w:w="1843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</w:tr>
      <w:tr w:rsidR="00F02358" w:rsidRPr="0099671C" w:rsidTr="00BE6C3D">
        <w:tc>
          <w:tcPr>
            <w:tcW w:w="1843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  <w:tr w:rsidR="00F02358" w:rsidRPr="0099671C" w:rsidTr="00BE6C3D">
        <w:tc>
          <w:tcPr>
            <w:tcW w:w="1843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</w:tr>
      <w:tr w:rsidR="00F02358" w:rsidRPr="0099671C" w:rsidTr="00BE6C3D">
        <w:tc>
          <w:tcPr>
            <w:tcW w:w="1843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Sekundarstufe I</w:t>
            </w:r>
          </w:p>
        </w:tc>
        <w:tc>
          <w:tcPr>
            <w:tcW w:w="1984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</w:tr>
      <w:tr w:rsidR="00F02358" w:rsidRPr="0099671C" w:rsidTr="00BE6C3D">
        <w:tc>
          <w:tcPr>
            <w:tcW w:w="1843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2977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</w:tr>
      <w:tr w:rsidR="00F02358" w:rsidRPr="0099671C" w:rsidTr="00BE6C3D">
        <w:tc>
          <w:tcPr>
            <w:tcW w:w="1843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2977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</w:tr>
      <w:tr w:rsidR="00F02358" w:rsidRPr="0099671C" w:rsidTr="00BE6C3D">
        <w:tc>
          <w:tcPr>
            <w:tcW w:w="1843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</w:tr>
      <w:tr w:rsidR="00F02358" w:rsidRPr="0099671C" w:rsidTr="00BE6C3D">
        <w:tc>
          <w:tcPr>
            <w:tcW w:w="1843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2977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</w:tr>
      <w:tr w:rsidR="00F02358" w:rsidRPr="0099671C" w:rsidTr="00BE6C3D">
        <w:tc>
          <w:tcPr>
            <w:tcW w:w="1843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02358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977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</w:tr>
      <w:tr w:rsidR="00F02358" w:rsidRPr="0099671C" w:rsidTr="00BE6C3D">
        <w:tc>
          <w:tcPr>
            <w:tcW w:w="1843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Sekundarstufe II</w:t>
            </w:r>
          </w:p>
        </w:tc>
        <w:tc>
          <w:tcPr>
            <w:tcW w:w="1984" w:type="dxa"/>
            <w:shd w:val="clear" w:color="auto" w:fill="auto"/>
          </w:tcPr>
          <w:p w:rsidR="00F02358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 (E-Phase)</w:t>
            </w:r>
          </w:p>
        </w:tc>
        <w:tc>
          <w:tcPr>
            <w:tcW w:w="2977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</w:tr>
      <w:tr w:rsidR="00F02358" w:rsidRPr="0099671C" w:rsidTr="00BE6C3D">
        <w:tc>
          <w:tcPr>
            <w:tcW w:w="1843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02358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 (Q-Phase)</w:t>
            </w:r>
          </w:p>
        </w:tc>
        <w:tc>
          <w:tcPr>
            <w:tcW w:w="2977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</w:tr>
      <w:tr w:rsidR="00F02358" w:rsidRPr="0099671C" w:rsidTr="00BE6C3D">
        <w:tc>
          <w:tcPr>
            <w:tcW w:w="1843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02358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 (Q-Phase)</w:t>
            </w:r>
          </w:p>
        </w:tc>
        <w:tc>
          <w:tcPr>
            <w:tcW w:w="2977" w:type="dxa"/>
            <w:shd w:val="clear" w:color="auto" w:fill="auto"/>
          </w:tcPr>
          <w:p w:rsidR="00F02358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</w:tr>
      <w:tr w:rsidR="00102EDF" w:rsidRPr="0099671C" w:rsidTr="00BE6C3D">
        <w:trPr>
          <w:trHeight w:val="361"/>
        </w:trPr>
        <w:tc>
          <w:tcPr>
            <w:tcW w:w="3827" w:type="dxa"/>
            <w:gridSpan w:val="2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Förderschulen</w:t>
            </w:r>
            <w:r w:rsidR="0077399B">
              <w:rPr>
                <w:rFonts w:ascii="Arial" w:hAnsi="Arial" w:cs="Arial"/>
                <w:color w:val="000000"/>
                <w:sz w:val="22"/>
                <w:szCs w:val="22"/>
              </w:rPr>
              <w:t>/Sonderschulen</w:t>
            </w:r>
          </w:p>
        </w:tc>
        <w:tc>
          <w:tcPr>
            <w:tcW w:w="2977" w:type="dxa"/>
            <w:shd w:val="clear" w:color="auto" w:fill="auto"/>
          </w:tcPr>
          <w:p w:rsidR="00102EDF" w:rsidRPr="0099671C" w:rsidRDefault="00F02358" w:rsidP="00BE6C3D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39</w:t>
            </w:r>
          </w:p>
        </w:tc>
      </w:tr>
      <w:tr w:rsidR="00102EDF" w:rsidRPr="0099671C" w:rsidTr="00BE6C3D">
        <w:trPr>
          <w:trHeight w:val="295"/>
        </w:trPr>
        <w:tc>
          <w:tcPr>
            <w:tcW w:w="3827" w:type="dxa"/>
            <w:gridSpan w:val="2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Berufsbildende Schulen</w:t>
            </w:r>
          </w:p>
        </w:tc>
        <w:tc>
          <w:tcPr>
            <w:tcW w:w="2977" w:type="dxa"/>
            <w:shd w:val="clear" w:color="auto" w:fill="auto"/>
          </w:tcPr>
          <w:p w:rsidR="001417A6" w:rsidRPr="0099671C" w:rsidRDefault="00F02358" w:rsidP="00BE6C3D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47</w:t>
            </w:r>
            <w:r w:rsidR="001417A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F02358" w:rsidRDefault="00F02358" w:rsidP="00A82226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sz w:val="22"/>
          <w:szCs w:val="22"/>
        </w:rPr>
      </w:pPr>
    </w:p>
    <w:p w:rsidR="00BE6C3D" w:rsidRPr="0098452F" w:rsidRDefault="00BE6C3D" w:rsidP="00A82226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sz w:val="22"/>
          <w:szCs w:val="22"/>
        </w:rPr>
      </w:pPr>
    </w:p>
    <w:p w:rsidR="00A82226" w:rsidRDefault="00B9065F" w:rsidP="004E4332">
      <w:pPr>
        <w:pStyle w:val="ecxmsonormal"/>
        <w:numPr>
          <w:ilvl w:val="0"/>
          <w:numId w:val="9"/>
        </w:numPr>
        <w:spacing w:before="0" w:beforeAutospacing="0" w:after="0" w:afterAutospacing="0"/>
        <w:ind w:left="426" w:right="141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Anzahl der Schüler/innen mit Wohnsitz </w:t>
      </w:r>
      <w:r w:rsidR="00E77839">
        <w:rPr>
          <w:rFonts w:ascii="Arial" w:hAnsi="Arial" w:cs="Arial"/>
          <w:color w:val="000000"/>
          <w:sz w:val="22"/>
          <w:szCs w:val="22"/>
        </w:rPr>
        <w:t xml:space="preserve">in Niedersachsen, die </w:t>
      </w:r>
      <w:r w:rsidR="00FA0F5A" w:rsidRPr="00FA0F5A">
        <w:rPr>
          <w:rFonts w:ascii="Arial" w:hAnsi="Arial" w:cs="Arial"/>
          <w:sz w:val="22"/>
          <w:szCs w:val="22"/>
        </w:rPr>
        <w:t>im Schuljahr 2012/2013</w:t>
      </w:r>
      <w:r w:rsidR="00FA0F5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Schulen in Breme</w:t>
      </w:r>
      <w:r>
        <w:rPr>
          <w:rFonts w:ascii="Arial" w:hAnsi="Arial" w:cs="Arial"/>
          <w:color w:val="000000"/>
          <w:sz w:val="22"/>
          <w:szCs w:val="22"/>
        </w:rPr>
        <w:t>r</w:t>
      </w:r>
      <w:r>
        <w:rPr>
          <w:rFonts w:ascii="Arial" w:hAnsi="Arial" w:cs="Arial"/>
          <w:color w:val="000000"/>
          <w:sz w:val="22"/>
          <w:szCs w:val="22"/>
        </w:rPr>
        <w:t>haven besuch</w:t>
      </w:r>
      <w:r w:rsidR="00FA0F5A">
        <w:rPr>
          <w:rFonts w:ascii="Arial" w:hAnsi="Arial" w:cs="Arial"/>
          <w:color w:val="000000"/>
          <w:sz w:val="22"/>
          <w:szCs w:val="22"/>
        </w:rPr>
        <w:t>t</w:t>
      </w:r>
      <w:r>
        <w:rPr>
          <w:rFonts w:ascii="Arial" w:hAnsi="Arial" w:cs="Arial"/>
          <w:color w:val="000000"/>
          <w:sz w:val="22"/>
          <w:szCs w:val="22"/>
        </w:rPr>
        <w:t>en:</w:t>
      </w:r>
    </w:p>
    <w:p w:rsidR="00B9065F" w:rsidRPr="00DF4CED" w:rsidRDefault="00B9065F" w:rsidP="00A82226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color w:val="000000"/>
          <w:sz w:val="12"/>
          <w:szCs w:val="12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1842"/>
        <w:gridCol w:w="2977"/>
      </w:tblGrid>
      <w:tr w:rsidR="00102EDF" w:rsidRPr="00102EDF" w:rsidTr="00102EDF">
        <w:trPr>
          <w:trHeight w:val="379"/>
        </w:trPr>
        <w:tc>
          <w:tcPr>
            <w:tcW w:w="1985" w:type="dxa"/>
            <w:shd w:val="clear" w:color="auto" w:fill="auto"/>
          </w:tcPr>
          <w:p w:rsidR="00102EDF" w:rsidRPr="00102EDF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02EDF">
              <w:rPr>
                <w:rFonts w:ascii="Arial" w:hAnsi="Arial" w:cs="Arial"/>
                <w:b/>
                <w:color w:val="000000"/>
                <w:sz w:val="22"/>
                <w:szCs w:val="22"/>
              </w:rPr>
              <w:t>Schulstufen</w:t>
            </w:r>
          </w:p>
        </w:tc>
        <w:tc>
          <w:tcPr>
            <w:tcW w:w="1842" w:type="dxa"/>
            <w:shd w:val="clear" w:color="auto" w:fill="auto"/>
          </w:tcPr>
          <w:p w:rsidR="00102EDF" w:rsidRPr="00102EDF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02EDF">
              <w:rPr>
                <w:rFonts w:ascii="Arial" w:hAnsi="Arial" w:cs="Arial"/>
                <w:b/>
                <w:color w:val="000000"/>
                <w:sz w:val="22"/>
                <w:szCs w:val="22"/>
              </w:rPr>
              <w:t>Jahrgang</w:t>
            </w:r>
          </w:p>
        </w:tc>
        <w:tc>
          <w:tcPr>
            <w:tcW w:w="2977" w:type="dxa"/>
            <w:shd w:val="clear" w:color="auto" w:fill="auto"/>
          </w:tcPr>
          <w:p w:rsidR="00102EDF" w:rsidRPr="00102EDF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02EDF">
              <w:rPr>
                <w:rFonts w:ascii="Arial" w:hAnsi="Arial" w:cs="Arial"/>
                <w:b/>
                <w:color w:val="000000"/>
                <w:sz w:val="22"/>
                <w:szCs w:val="22"/>
              </w:rPr>
              <w:t>Anzahl der Sch</w:t>
            </w:r>
            <w:r w:rsidRPr="00102EDF">
              <w:rPr>
                <w:rFonts w:ascii="Arial" w:hAnsi="Arial" w:cs="Arial"/>
                <w:b/>
                <w:color w:val="000000"/>
                <w:sz w:val="22"/>
                <w:szCs w:val="22"/>
              </w:rPr>
              <w:t>ü</w:t>
            </w:r>
            <w:r w:rsidRPr="00102EDF">
              <w:rPr>
                <w:rFonts w:ascii="Arial" w:hAnsi="Arial" w:cs="Arial"/>
                <w:b/>
                <w:color w:val="000000"/>
                <w:sz w:val="22"/>
                <w:szCs w:val="22"/>
              </w:rPr>
              <w:t>ler/innen</w:t>
            </w:r>
          </w:p>
        </w:tc>
      </w:tr>
      <w:tr w:rsidR="00102EDF" w:rsidRPr="0099671C" w:rsidTr="00102EDF">
        <w:tc>
          <w:tcPr>
            <w:tcW w:w="1985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Primarstufe</w:t>
            </w:r>
          </w:p>
        </w:tc>
        <w:tc>
          <w:tcPr>
            <w:tcW w:w="1842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102EDF" w:rsidRPr="0099671C" w:rsidRDefault="00732AE2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</w:p>
        </w:tc>
      </w:tr>
      <w:tr w:rsidR="00102EDF" w:rsidRPr="0099671C" w:rsidTr="00102EDF">
        <w:tc>
          <w:tcPr>
            <w:tcW w:w="1985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102EDF" w:rsidRPr="0099671C" w:rsidRDefault="00732AE2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102EDF" w:rsidRPr="0099671C" w:rsidTr="00102EDF">
        <w:tc>
          <w:tcPr>
            <w:tcW w:w="1985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102EDF" w:rsidRPr="0099671C" w:rsidRDefault="00732AE2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102EDF" w:rsidRPr="0099671C" w:rsidTr="00102EDF">
        <w:tc>
          <w:tcPr>
            <w:tcW w:w="1985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:rsidR="00102EDF" w:rsidRPr="0099671C" w:rsidRDefault="00732AE2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</w:tr>
      <w:tr w:rsidR="00102EDF" w:rsidRPr="0099671C" w:rsidTr="00102EDF">
        <w:tc>
          <w:tcPr>
            <w:tcW w:w="1985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Sekundarstufe I</w:t>
            </w:r>
          </w:p>
        </w:tc>
        <w:tc>
          <w:tcPr>
            <w:tcW w:w="1842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102EDF" w:rsidRPr="0099671C" w:rsidRDefault="00732AE2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</w:p>
        </w:tc>
      </w:tr>
      <w:tr w:rsidR="00102EDF" w:rsidRPr="0099671C" w:rsidTr="00102EDF">
        <w:tc>
          <w:tcPr>
            <w:tcW w:w="1985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2977" w:type="dxa"/>
            <w:shd w:val="clear" w:color="auto" w:fill="auto"/>
          </w:tcPr>
          <w:p w:rsidR="00102EDF" w:rsidRPr="0099671C" w:rsidRDefault="00732AE2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</w:tr>
      <w:tr w:rsidR="00102EDF" w:rsidRPr="0099671C" w:rsidTr="00102EDF">
        <w:tc>
          <w:tcPr>
            <w:tcW w:w="1985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2977" w:type="dxa"/>
            <w:shd w:val="clear" w:color="auto" w:fill="auto"/>
          </w:tcPr>
          <w:p w:rsidR="00102EDF" w:rsidRPr="0099671C" w:rsidRDefault="00732AE2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</w:tr>
      <w:tr w:rsidR="00102EDF" w:rsidRPr="0099671C" w:rsidTr="00102EDF">
        <w:tc>
          <w:tcPr>
            <w:tcW w:w="1985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:rsidR="00102EDF" w:rsidRPr="0099671C" w:rsidRDefault="00732AE2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  <w:tr w:rsidR="00102EDF" w:rsidRPr="0099671C" w:rsidTr="00102EDF">
        <w:tc>
          <w:tcPr>
            <w:tcW w:w="1985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2977" w:type="dxa"/>
            <w:shd w:val="clear" w:color="auto" w:fill="auto"/>
          </w:tcPr>
          <w:p w:rsidR="00102EDF" w:rsidRPr="0099671C" w:rsidRDefault="00732AE2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</w:tr>
      <w:tr w:rsidR="00102EDF" w:rsidRPr="0099671C" w:rsidTr="00102EDF">
        <w:tc>
          <w:tcPr>
            <w:tcW w:w="1985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102EDF" w:rsidRDefault="00102EDF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977" w:type="dxa"/>
            <w:shd w:val="clear" w:color="auto" w:fill="auto"/>
          </w:tcPr>
          <w:p w:rsidR="00102EDF" w:rsidRPr="0099671C" w:rsidRDefault="00732AE2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27</w:t>
            </w:r>
          </w:p>
        </w:tc>
      </w:tr>
      <w:tr w:rsidR="00102EDF" w:rsidRPr="0099671C" w:rsidTr="00102EDF">
        <w:tc>
          <w:tcPr>
            <w:tcW w:w="1985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Sekundarstufe II</w:t>
            </w:r>
          </w:p>
        </w:tc>
        <w:tc>
          <w:tcPr>
            <w:tcW w:w="1842" w:type="dxa"/>
            <w:shd w:val="clear" w:color="auto" w:fill="auto"/>
          </w:tcPr>
          <w:p w:rsidR="00102EDF" w:rsidRDefault="00102EDF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 (E-Phase)</w:t>
            </w:r>
          </w:p>
        </w:tc>
        <w:tc>
          <w:tcPr>
            <w:tcW w:w="2977" w:type="dxa"/>
            <w:shd w:val="clear" w:color="auto" w:fill="auto"/>
          </w:tcPr>
          <w:p w:rsidR="00102EDF" w:rsidRPr="0099671C" w:rsidRDefault="00F02358" w:rsidP="00F02358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117</w:t>
            </w:r>
          </w:p>
        </w:tc>
      </w:tr>
      <w:tr w:rsidR="00102EDF" w:rsidRPr="0099671C" w:rsidTr="00102EDF">
        <w:tc>
          <w:tcPr>
            <w:tcW w:w="1985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102EDF" w:rsidRDefault="00102EDF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 (Q-Phase)</w:t>
            </w:r>
          </w:p>
        </w:tc>
        <w:tc>
          <w:tcPr>
            <w:tcW w:w="2977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261</w:t>
            </w:r>
          </w:p>
        </w:tc>
      </w:tr>
      <w:tr w:rsidR="00102EDF" w:rsidRPr="0099671C" w:rsidTr="00102EDF">
        <w:tc>
          <w:tcPr>
            <w:tcW w:w="1985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102EDF" w:rsidRDefault="00102EDF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 (Q-Phase)</w:t>
            </w:r>
          </w:p>
        </w:tc>
        <w:tc>
          <w:tcPr>
            <w:tcW w:w="2977" w:type="dxa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231</w:t>
            </w:r>
          </w:p>
        </w:tc>
      </w:tr>
      <w:tr w:rsidR="00732AE2" w:rsidRPr="0099671C" w:rsidTr="00102EDF">
        <w:tc>
          <w:tcPr>
            <w:tcW w:w="1985" w:type="dxa"/>
            <w:shd w:val="clear" w:color="auto" w:fill="auto"/>
          </w:tcPr>
          <w:p w:rsidR="00732AE2" w:rsidRPr="0099671C" w:rsidRDefault="00732AE2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Abendschule</w:t>
            </w:r>
          </w:p>
        </w:tc>
        <w:tc>
          <w:tcPr>
            <w:tcW w:w="1842" w:type="dxa"/>
            <w:shd w:val="clear" w:color="auto" w:fill="auto"/>
          </w:tcPr>
          <w:p w:rsidR="00732AE2" w:rsidRDefault="00732AE2" w:rsidP="0077399B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Hauptschule</w:t>
            </w:r>
          </w:p>
        </w:tc>
        <w:tc>
          <w:tcPr>
            <w:tcW w:w="2977" w:type="dxa"/>
            <w:shd w:val="clear" w:color="auto" w:fill="auto"/>
          </w:tcPr>
          <w:p w:rsidR="00732AE2" w:rsidRDefault="00732AE2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</w:tr>
      <w:tr w:rsidR="00732AE2" w:rsidRPr="0099671C" w:rsidTr="00102EDF">
        <w:tc>
          <w:tcPr>
            <w:tcW w:w="1985" w:type="dxa"/>
            <w:shd w:val="clear" w:color="auto" w:fill="auto"/>
          </w:tcPr>
          <w:p w:rsidR="00732AE2" w:rsidRDefault="00732AE2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732AE2" w:rsidRDefault="00732AE2" w:rsidP="0077399B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Realschule</w:t>
            </w:r>
          </w:p>
        </w:tc>
        <w:tc>
          <w:tcPr>
            <w:tcW w:w="2977" w:type="dxa"/>
            <w:shd w:val="clear" w:color="auto" w:fill="auto"/>
          </w:tcPr>
          <w:p w:rsidR="00732AE2" w:rsidRDefault="00732AE2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</w:tr>
      <w:tr w:rsidR="00732AE2" w:rsidRPr="0099671C" w:rsidTr="00102EDF">
        <w:tc>
          <w:tcPr>
            <w:tcW w:w="1985" w:type="dxa"/>
            <w:shd w:val="clear" w:color="auto" w:fill="auto"/>
          </w:tcPr>
          <w:p w:rsidR="00732AE2" w:rsidRDefault="00732AE2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732AE2" w:rsidRDefault="00732AE2" w:rsidP="0077399B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Gymnasium</w:t>
            </w:r>
          </w:p>
        </w:tc>
        <w:tc>
          <w:tcPr>
            <w:tcW w:w="2977" w:type="dxa"/>
            <w:shd w:val="clear" w:color="auto" w:fill="auto"/>
          </w:tcPr>
          <w:p w:rsidR="00732AE2" w:rsidRDefault="00732AE2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33</w:t>
            </w:r>
          </w:p>
        </w:tc>
      </w:tr>
      <w:tr w:rsidR="00102EDF" w:rsidRPr="0099671C" w:rsidTr="00BE6C3D">
        <w:trPr>
          <w:trHeight w:val="327"/>
        </w:trPr>
        <w:tc>
          <w:tcPr>
            <w:tcW w:w="3827" w:type="dxa"/>
            <w:gridSpan w:val="2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Förderschulen</w:t>
            </w:r>
            <w:r w:rsidR="00732AE2">
              <w:rPr>
                <w:rFonts w:ascii="Arial" w:hAnsi="Arial" w:cs="Arial"/>
                <w:color w:val="000000"/>
                <w:sz w:val="22"/>
                <w:szCs w:val="22"/>
              </w:rPr>
              <w:t>/Sonderschulen</w:t>
            </w:r>
          </w:p>
        </w:tc>
        <w:tc>
          <w:tcPr>
            <w:tcW w:w="2977" w:type="dxa"/>
            <w:shd w:val="clear" w:color="auto" w:fill="auto"/>
          </w:tcPr>
          <w:p w:rsidR="00102EDF" w:rsidRPr="0099671C" w:rsidRDefault="000C4587" w:rsidP="00102EDF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102EDF" w:rsidRPr="0099671C" w:rsidTr="00BE6C3D">
        <w:trPr>
          <w:trHeight w:val="341"/>
        </w:trPr>
        <w:tc>
          <w:tcPr>
            <w:tcW w:w="3827" w:type="dxa"/>
            <w:gridSpan w:val="2"/>
            <w:shd w:val="clear" w:color="auto" w:fill="auto"/>
          </w:tcPr>
          <w:p w:rsidR="00102EDF" w:rsidRPr="0099671C" w:rsidRDefault="00102EDF" w:rsidP="00102EDF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Berufsbildende Schulen</w:t>
            </w:r>
          </w:p>
        </w:tc>
        <w:tc>
          <w:tcPr>
            <w:tcW w:w="2977" w:type="dxa"/>
            <w:shd w:val="clear" w:color="auto" w:fill="auto"/>
          </w:tcPr>
          <w:p w:rsidR="00B23A46" w:rsidRPr="0099671C" w:rsidRDefault="00B23A46" w:rsidP="004E4332">
            <w:pPr>
              <w:pStyle w:val="ecxmsonormal"/>
              <w:numPr>
                <w:ilvl w:val="0"/>
                <w:numId w:val="10"/>
              </w:numPr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0C4587" w:rsidRDefault="000C4587" w:rsidP="000C4587">
      <w:pPr>
        <w:pStyle w:val="ecxmsonormal"/>
        <w:spacing w:before="0" w:beforeAutospacing="0" w:after="0" w:afterAutospacing="0"/>
        <w:ind w:left="426"/>
        <w:rPr>
          <w:rFonts w:ascii="Arial" w:hAnsi="Arial" w:cs="Arial"/>
          <w:sz w:val="22"/>
          <w:szCs w:val="22"/>
        </w:rPr>
      </w:pPr>
    </w:p>
    <w:p w:rsidR="00A82226" w:rsidRDefault="00B9065F" w:rsidP="004E4332">
      <w:pPr>
        <w:pStyle w:val="ecxmsonormal"/>
        <w:numPr>
          <w:ilvl w:val="0"/>
          <w:numId w:val="9"/>
        </w:numPr>
        <w:spacing w:before="0" w:beforeAutospacing="0" w:after="0" w:afterAutospacing="0"/>
        <w:ind w:left="42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Bremerhaven hat folgende Gastschulbeiträge an Niedersachsen </w:t>
      </w:r>
      <w:r w:rsidR="004A2B14">
        <w:rPr>
          <w:rFonts w:ascii="Arial" w:hAnsi="Arial" w:cs="Arial"/>
          <w:color w:val="000000"/>
          <w:sz w:val="22"/>
          <w:szCs w:val="22"/>
        </w:rPr>
        <w:t xml:space="preserve">bzw. </w:t>
      </w:r>
      <w:r w:rsidR="00BE6C3D">
        <w:rPr>
          <w:rFonts w:ascii="Arial" w:hAnsi="Arial" w:cs="Arial"/>
          <w:color w:val="000000"/>
          <w:sz w:val="22"/>
          <w:szCs w:val="22"/>
        </w:rPr>
        <w:t>für Kinder mit so</w:t>
      </w:r>
      <w:r w:rsidR="00BE6C3D">
        <w:rPr>
          <w:rFonts w:ascii="Arial" w:hAnsi="Arial" w:cs="Arial"/>
          <w:color w:val="000000"/>
          <w:sz w:val="22"/>
          <w:szCs w:val="22"/>
        </w:rPr>
        <w:t>n</w:t>
      </w:r>
      <w:r w:rsidR="00BE6C3D">
        <w:rPr>
          <w:rFonts w:ascii="Arial" w:hAnsi="Arial" w:cs="Arial"/>
          <w:color w:val="000000"/>
          <w:sz w:val="22"/>
          <w:szCs w:val="22"/>
        </w:rPr>
        <w:t xml:space="preserve">derpädagogischem </w:t>
      </w:r>
      <w:r w:rsidR="004A2B14">
        <w:rPr>
          <w:rFonts w:ascii="Arial" w:hAnsi="Arial" w:cs="Arial"/>
          <w:color w:val="000000"/>
          <w:sz w:val="22"/>
          <w:szCs w:val="22"/>
        </w:rPr>
        <w:t>Förder</w:t>
      </w:r>
      <w:r w:rsidR="00BE6C3D">
        <w:rPr>
          <w:rFonts w:ascii="Arial" w:hAnsi="Arial" w:cs="Arial"/>
          <w:color w:val="000000"/>
          <w:sz w:val="22"/>
          <w:szCs w:val="22"/>
        </w:rPr>
        <w:t>bedarf</w:t>
      </w:r>
      <w:r w:rsidR="004A2B14">
        <w:rPr>
          <w:rFonts w:ascii="Arial" w:hAnsi="Arial" w:cs="Arial"/>
          <w:color w:val="000000"/>
          <w:sz w:val="22"/>
          <w:szCs w:val="22"/>
        </w:rPr>
        <w:t xml:space="preserve"> </w:t>
      </w:r>
      <w:r w:rsidR="00DF4CED">
        <w:rPr>
          <w:rFonts w:ascii="Arial" w:hAnsi="Arial" w:cs="Arial"/>
          <w:color w:val="000000"/>
          <w:sz w:val="22"/>
          <w:szCs w:val="22"/>
        </w:rPr>
        <w:t xml:space="preserve">im Einzelfall auch </w:t>
      </w:r>
      <w:r w:rsidR="004A2B14">
        <w:rPr>
          <w:rFonts w:ascii="Arial" w:hAnsi="Arial" w:cs="Arial"/>
          <w:color w:val="000000"/>
          <w:sz w:val="22"/>
          <w:szCs w:val="22"/>
        </w:rPr>
        <w:t xml:space="preserve">an </w:t>
      </w:r>
      <w:r w:rsidR="00DF4CED">
        <w:rPr>
          <w:rFonts w:ascii="Arial" w:hAnsi="Arial" w:cs="Arial"/>
          <w:color w:val="000000"/>
          <w:sz w:val="22"/>
          <w:szCs w:val="22"/>
        </w:rPr>
        <w:t xml:space="preserve">weitere </w:t>
      </w:r>
      <w:r w:rsidR="004A2B14">
        <w:rPr>
          <w:rFonts w:ascii="Arial" w:hAnsi="Arial" w:cs="Arial"/>
          <w:color w:val="000000"/>
          <w:sz w:val="22"/>
          <w:szCs w:val="22"/>
        </w:rPr>
        <w:t xml:space="preserve">Schulträger </w:t>
      </w:r>
      <w:r w:rsidR="0072190D">
        <w:rPr>
          <w:rFonts w:ascii="Arial" w:hAnsi="Arial" w:cs="Arial"/>
          <w:color w:val="000000"/>
          <w:sz w:val="22"/>
          <w:szCs w:val="22"/>
        </w:rPr>
        <w:t>g</w:t>
      </w:r>
      <w:r w:rsidR="0072190D">
        <w:rPr>
          <w:rFonts w:ascii="Arial" w:hAnsi="Arial" w:cs="Arial"/>
          <w:color w:val="000000"/>
          <w:sz w:val="22"/>
          <w:szCs w:val="22"/>
        </w:rPr>
        <w:t>e</w:t>
      </w:r>
      <w:r w:rsidR="0072190D">
        <w:rPr>
          <w:rFonts w:ascii="Arial" w:hAnsi="Arial" w:cs="Arial"/>
          <w:color w:val="000000"/>
          <w:sz w:val="22"/>
          <w:szCs w:val="22"/>
        </w:rPr>
        <w:t>zahlt:</w:t>
      </w:r>
    </w:p>
    <w:p w:rsidR="004A2B14" w:rsidRPr="00DF4CED" w:rsidRDefault="004A2B14" w:rsidP="004A2B14">
      <w:pPr>
        <w:pStyle w:val="ecxmsonormal"/>
        <w:spacing w:before="0" w:beforeAutospacing="0" w:after="0" w:afterAutospacing="0"/>
        <w:ind w:left="720"/>
        <w:rPr>
          <w:rFonts w:ascii="Arial" w:hAnsi="Arial" w:cs="Arial"/>
          <w:color w:val="000000"/>
          <w:sz w:val="12"/>
          <w:szCs w:val="1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1"/>
        <w:gridCol w:w="2268"/>
        <w:gridCol w:w="2693"/>
        <w:gridCol w:w="2268"/>
      </w:tblGrid>
      <w:tr w:rsidR="00E865C2" w:rsidRPr="00AB5192" w:rsidTr="00AB5192">
        <w:tc>
          <w:tcPr>
            <w:tcW w:w="1231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Jahr</w:t>
            </w:r>
          </w:p>
        </w:tc>
        <w:tc>
          <w:tcPr>
            <w:tcW w:w="2268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Berufliche Sch</w:t>
            </w: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u</w:t>
            </w: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len</w:t>
            </w:r>
          </w:p>
        </w:tc>
        <w:tc>
          <w:tcPr>
            <w:tcW w:w="2693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Gymnasiale Oberst</w:t>
            </w: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u</w:t>
            </w: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fe*</w:t>
            </w:r>
          </w:p>
        </w:tc>
        <w:tc>
          <w:tcPr>
            <w:tcW w:w="2268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Förderze</w:t>
            </w: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n</w:t>
            </w: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tren</w:t>
            </w:r>
          </w:p>
        </w:tc>
      </w:tr>
      <w:tr w:rsidR="00E865C2" w:rsidRPr="00AB5192" w:rsidTr="00AB5192">
        <w:tc>
          <w:tcPr>
            <w:tcW w:w="1231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2009</w:t>
            </w:r>
          </w:p>
        </w:tc>
        <w:tc>
          <w:tcPr>
            <w:tcW w:w="2268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93.848,28 €</w:t>
            </w:r>
          </w:p>
        </w:tc>
        <w:tc>
          <w:tcPr>
            <w:tcW w:w="2693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31.500,00 €</w:t>
            </w:r>
          </w:p>
        </w:tc>
        <w:tc>
          <w:tcPr>
            <w:tcW w:w="2268" w:type="dxa"/>
            <w:shd w:val="clear" w:color="auto" w:fill="auto"/>
          </w:tcPr>
          <w:p w:rsidR="00E865C2" w:rsidRPr="00AB5192" w:rsidRDefault="00DF4CED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47.938,99 €</w:t>
            </w:r>
          </w:p>
        </w:tc>
      </w:tr>
      <w:tr w:rsidR="00E865C2" w:rsidRPr="00AB5192" w:rsidTr="00AB5192">
        <w:tc>
          <w:tcPr>
            <w:tcW w:w="1231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268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121.921,21 €</w:t>
            </w:r>
          </w:p>
        </w:tc>
        <w:tc>
          <w:tcPr>
            <w:tcW w:w="2693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72.000,00 €</w:t>
            </w:r>
          </w:p>
        </w:tc>
        <w:tc>
          <w:tcPr>
            <w:tcW w:w="2268" w:type="dxa"/>
            <w:shd w:val="clear" w:color="auto" w:fill="auto"/>
          </w:tcPr>
          <w:p w:rsidR="00E865C2" w:rsidRPr="00AB5192" w:rsidRDefault="00DF4CED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79.762,58 €</w:t>
            </w:r>
          </w:p>
        </w:tc>
      </w:tr>
      <w:tr w:rsidR="00E865C2" w:rsidRPr="00AB5192" w:rsidTr="00AB5192">
        <w:tc>
          <w:tcPr>
            <w:tcW w:w="1231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2268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140.792,94 €</w:t>
            </w:r>
          </w:p>
        </w:tc>
        <w:tc>
          <w:tcPr>
            <w:tcW w:w="2693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71.955,00 €</w:t>
            </w:r>
          </w:p>
        </w:tc>
        <w:tc>
          <w:tcPr>
            <w:tcW w:w="2268" w:type="dxa"/>
            <w:shd w:val="clear" w:color="auto" w:fill="auto"/>
          </w:tcPr>
          <w:p w:rsidR="00E865C2" w:rsidRPr="00AB5192" w:rsidRDefault="00DF4CED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68.201,90 €</w:t>
            </w:r>
          </w:p>
        </w:tc>
      </w:tr>
      <w:tr w:rsidR="00E865C2" w:rsidRPr="00AB5192" w:rsidTr="00AB5192">
        <w:tc>
          <w:tcPr>
            <w:tcW w:w="1231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2268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148.234,94 €</w:t>
            </w:r>
          </w:p>
        </w:tc>
        <w:tc>
          <w:tcPr>
            <w:tcW w:w="2693" w:type="dxa"/>
            <w:shd w:val="clear" w:color="auto" w:fill="auto"/>
          </w:tcPr>
          <w:p w:rsidR="00E865C2" w:rsidRPr="00AB5192" w:rsidRDefault="00E865C2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67.158,00 €</w:t>
            </w:r>
          </w:p>
        </w:tc>
        <w:tc>
          <w:tcPr>
            <w:tcW w:w="2268" w:type="dxa"/>
            <w:shd w:val="clear" w:color="auto" w:fill="auto"/>
          </w:tcPr>
          <w:p w:rsidR="00E865C2" w:rsidRPr="00AB5192" w:rsidRDefault="00DF4CED" w:rsidP="00AB5192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5192">
              <w:rPr>
                <w:rFonts w:ascii="Arial" w:hAnsi="Arial" w:cs="Arial"/>
                <w:color w:val="000000"/>
                <w:sz w:val="22"/>
                <w:szCs w:val="22"/>
              </w:rPr>
              <w:t>89.514,47 €</w:t>
            </w:r>
          </w:p>
        </w:tc>
      </w:tr>
    </w:tbl>
    <w:p w:rsidR="008D538A" w:rsidRPr="00DF339F" w:rsidRDefault="008D538A" w:rsidP="008D538A">
      <w:pPr>
        <w:pStyle w:val="ecxmsonormal"/>
        <w:spacing w:before="0" w:beforeAutospacing="0" w:after="0" w:afterAutospacing="0"/>
        <w:ind w:left="567"/>
        <w:rPr>
          <w:rFonts w:ascii="Arial" w:hAnsi="Arial" w:cs="Arial"/>
          <w:color w:val="000000"/>
          <w:sz w:val="12"/>
          <w:szCs w:val="12"/>
        </w:rPr>
      </w:pPr>
    </w:p>
    <w:p w:rsidR="004A2B14" w:rsidRDefault="008D538A" w:rsidP="00DF339F">
      <w:pPr>
        <w:pStyle w:val="ecxmsonormal"/>
        <w:spacing w:before="0" w:beforeAutospacing="0" w:after="0" w:afterAutospacing="0"/>
        <w:ind w:left="851" w:right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* Diese Beträge</w:t>
      </w:r>
      <w:r w:rsidR="006943E0">
        <w:rPr>
          <w:rFonts w:ascii="Arial" w:hAnsi="Arial" w:cs="Arial"/>
          <w:color w:val="000000"/>
          <w:sz w:val="22"/>
          <w:szCs w:val="22"/>
        </w:rPr>
        <w:t xml:space="preserve"> sind aus der </w:t>
      </w:r>
      <w:r w:rsidR="006943E0" w:rsidRPr="006943E0">
        <w:rPr>
          <w:rFonts w:ascii="Arial" w:hAnsi="Arial" w:cs="Arial"/>
          <w:color w:val="000000"/>
          <w:sz w:val="22"/>
          <w:szCs w:val="22"/>
        </w:rPr>
        <w:t>Anzahl der Bremerhavener Schüler/innen</w:t>
      </w:r>
      <w:r w:rsidR="006943E0">
        <w:rPr>
          <w:rFonts w:ascii="Arial" w:hAnsi="Arial" w:cs="Arial"/>
          <w:color w:val="000000"/>
          <w:sz w:val="22"/>
          <w:szCs w:val="22"/>
        </w:rPr>
        <w:t xml:space="preserve"> in der Gy</w:t>
      </w:r>
      <w:r w:rsidR="006943E0">
        <w:rPr>
          <w:rFonts w:ascii="Arial" w:hAnsi="Arial" w:cs="Arial"/>
          <w:color w:val="000000"/>
          <w:sz w:val="22"/>
          <w:szCs w:val="22"/>
        </w:rPr>
        <w:t>m</w:t>
      </w:r>
      <w:r w:rsidR="006943E0">
        <w:rPr>
          <w:rFonts w:ascii="Arial" w:hAnsi="Arial" w:cs="Arial"/>
          <w:color w:val="000000"/>
          <w:sz w:val="22"/>
          <w:szCs w:val="22"/>
        </w:rPr>
        <w:t>nasialen Oberstufe im Landkreis errechnet, sie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F06760">
        <w:rPr>
          <w:rFonts w:ascii="Arial" w:hAnsi="Arial" w:cs="Arial"/>
          <w:color w:val="000000"/>
          <w:sz w:val="22"/>
          <w:szCs w:val="22"/>
        </w:rPr>
        <w:t>stellen keine</w:t>
      </w:r>
      <w:r>
        <w:rPr>
          <w:rFonts w:ascii="Arial" w:hAnsi="Arial" w:cs="Arial"/>
          <w:color w:val="000000"/>
          <w:sz w:val="22"/>
          <w:szCs w:val="22"/>
        </w:rPr>
        <w:t xml:space="preserve"> Ausgaben</w:t>
      </w:r>
      <w:r w:rsidR="00F06760">
        <w:rPr>
          <w:rFonts w:ascii="Arial" w:hAnsi="Arial" w:cs="Arial"/>
          <w:color w:val="000000"/>
          <w:sz w:val="22"/>
          <w:szCs w:val="22"/>
        </w:rPr>
        <w:t xml:space="preserve"> dar</w:t>
      </w:r>
      <w:r w:rsidR="006943E0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weil die Anzahl der Bremerhavener Schüler/innen, die die Gymnasiale Oberstu</w:t>
      </w:r>
      <w:r w:rsidR="00F06760">
        <w:rPr>
          <w:rFonts w:ascii="Arial" w:hAnsi="Arial" w:cs="Arial"/>
          <w:color w:val="000000"/>
          <w:sz w:val="22"/>
          <w:szCs w:val="22"/>
        </w:rPr>
        <w:t>fe</w:t>
      </w:r>
      <w:r>
        <w:rPr>
          <w:rFonts w:ascii="Arial" w:hAnsi="Arial" w:cs="Arial"/>
          <w:color w:val="000000"/>
          <w:sz w:val="22"/>
          <w:szCs w:val="22"/>
        </w:rPr>
        <w:t xml:space="preserve"> im Lan</w:t>
      </w:r>
      <w:r>
        <w:rPr>
          <w:rFonts w:ascii="Arial" w:hAnsi="Arial" w:cs="Arial"/>
          <w:color w:val="000000"/>
          <w:sz w:val="22"/>
          <w:szCs w:val="22"/>
        </w:rPr>
        <w:t>d</w:t>
      </w:r>
      <w:r>
        <w:rPr>
          <w:rFonts w:ascii="Arial" w:hAnsi="Arial" w:cs="Arial"/>
          <w:color w:val="000000"/>
          <w:sz w:val="22"/>
          <w:szCs w:val="22"/>
        </w:rPr>
        <w:t>kreis Cuxhaven besu</w:t>
      </w:r>
      <w:r w:rsidR="00F06760">
        <w:rPr>
          <w:rFonts w:ascii="Arial" w:hAnsi="Arial" w:cs="Arial"/>
          <w:color w:val="000000"/>
          <w:sz w:val="22"/>
          <w:szCs w:val="22"/>
        </w:rPr>
        <w:t>chen</w:t>
      </w:r>
      <w:r>
        <w:rPr>
          <w:rFonts w:ascii="Arial" w:hAnsi="Arial" w:cs="Arial"/>
          <w:color w:val="000000"/>
          <w:sz w:val="22"/>
          <w:szCs w:val="22"/>
        </w:rPr>
        <w:t>, von der Anzahl der Landkreisschüler/innen, die die Gymnasialen Oberstufen in Bremerhaven besu</w:t>
      </w:r>
      <w:r w:rsidR="00F06760">
        <w:rPr>
          <w:rFonts w:ascii="Arial" w:hAnsi="Arial" w:cs="Arial"/>
          <w:color w:val="000000"/>
          <w:sz w:val="22"/>
          <w:szCs w:val="22"/>
        </w:rPr>
        <w:t>chen</w:t>
      </w:r>
      <w:r>
        <w:rPr>
          <w:rFonts w:ascii="Arial" w:hAnsi="Arial" w:cs="Arial"/>
          <w:color w:val="000000"/>
          <w:sz w:val="22"/>
          <w:szCs w:val="22"/>
        </w:rPr>
        <w:t xml:space="preserve">, abgezogen </w:t>
      </w:r>
      <w:r w:rsidR="00F06760">
        <w:rPr>
          <w:rFonts w:ascii="Arial" w:hAnsi="Arial" w:cs="Arial"/>
          <w:color w:val="000000"/>
          <w:sz w:val="22"/>
          <w:szCs w:val="22"/>
        </w:rPr>
        <w:t xml:space="preserve">und nur für die übersteigenden Schülerzahlen Schulgeld gefordert </w:t>
      </w:r>
      <w:r>
        <w:rPr>
          <w:rFonts w:ascii="Arial" w:hAnsi="Arial" w:cs="Arial"/>
          <w:color w:val="000000"/>
          <w:sz w:val="22"/>
          <w:szCs w:val="22"/>
        </w:rPr>
        <w:t xml:space="preserve">wird. </w:t>
      </w:r>
    </w:p>
    <w:p w:rsidR="008D538A" w:rsidRDefault="0077399B" w:rsidP="00A82226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</w:p>
    <w:p w:rsidR="0072190D" w:rsidRDefault="0077399B" w:rsidP="008D538A">
      <w:pPr>
        <w:pStyle w:val="ecxmsonormal"/>
        <w:spacing w:before="0" w:beforeAutospacing="0" w:after="0" w:afterAutospacing="0"/>
        <w:ind w:left="42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Die Beiträge wurden folgender Haushaltsstelle</w:t>
      </w:r>
      <w:r w:rsidR="0072190D">
        <w:rPr>
          <w:rFonts w:ascii="Arial" w:hAnsi="Arial" w:cs="Arial"/>
          <w:color w:val="000000"/>
          <w:sz w:val="22"/>
          <w:szCs w:val="22"/>
        </w:rPr>
        <w:t xml:space="preserve"> belastet:</w:t>
      </w:r>
    </w:p>
    <w:p w:rsidR="0072190D" w:rsidRPr="00DF4CED" w:rsidRDefault="0072190D" w:rsidP="00A82226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color w:val="000000"/>
          <w:sz w:val="12"/>
          <w:szCs w:val="12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6237"/>
      </w:tblGrid>
      <w:tr w:rsidR="0072190D" w:rsidRPr="0099671C" w:rsidTr="004E4332">
        <w:tc>
          <w:tcPr>
            <w:tcW w:w="2126" w:type="dxa"/>
            <w:shd w:val="clear" w:color="auto" w:fill="auto"/>
          </w:tcPr>
          <w:p w:rsidR="0072190D" w:rsidRPr="0099671C" w:rsidRDefault="00360938" w:rsidP="0099671C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62/6246 633 01</w:t>
            </w:r>
          </w:p>
        </w:tc>
        <w:tc>
          <w:tcPr>
            <w:tcW w:w="6237" w:type="dxa"/>
            <w:shd w:val="clear" w:color="auto" w:fill="auto"/>
          </w:tcPr>
          <w:p w:rsidR="0072190D" w:rsidRPr="0099671C" w:rsidRDefault="00360938" w:rsidP="0099671C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Berufliche Schulen, Beiträge an andere Schultr</w:t>
            </w: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ä</w:t>
            </w: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 xml:space="preserve">ger </w:t>
            </w:r>
          </w:p>
        </w:tc>
      </w:tr>
      <w:tr w:rsidR="00DF4CED" w:rsidRPr="0099671C" w:rsidTr="004E4332">
        <w:tc>
          <w:tcPr>
            <w:tcW w:w="2126" w:type="dxa"/>
            <w:shd w:val="clear" w:color="auto" w:fill="auto"/>
          </w:tcPr>
          <w:p w:rsidR="00DF4CED" w:rsidRPr="0099671C" w:rsidRDefault="00DF4CED" w:rsidP="0099671C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6211/633 01 124</w:t>
            </w:r>
          </w:p>
        </w:tc>
        <w:tc>
          <w:tcPr>
            <w:tcW w:w="6237" w:type="dxa"/>
            <w:shd w:val="clear" w:color="auto" w:fill="auto"/>
          </w:tcPr>
          <w:p w:rsidR="00DF4CED" w:rsidRDefault="00DF4CED" w:rsidP="00B70084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Förderzentren, Beiträge an andere Schulträger</w:t>
            </w:r>
          </w:p>
        </w:tc>
      </w:tr>
    </w:tbl>
    <w:p w:rsidR="00A82226" w:rsidRDefault="00A82226" w:rsidP="00A82226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color w:val="000000"/>
          <w:sz w:val="22"/>
          <w:szCs w:val="22"/>
        </w:rPr>
      </w:pPr>
    </w:p>
    <w:p w:rsidR="004E4332" w:rsidRDefault="004E4332" w:rsidP="00A82226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color w:val="000000"/>
          <w:sz w:val="22"/>
          <w:szCs w:val="22"/>
        </w:rPr>
      </w:pPr>
    </w:p>
    <w:p w:rsidR="009A4EAC" w:rsidRDefault="00A82226" w:rsidP="009A4EAC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4. </w:t>
      </w:r>
      <w:r w:rsidR="0072190D">
        <w:rPr>
          <w:rFonts w:ascii="Arial" w:hAnsi="Arial" w:cs="Arial"/>
          <w:color w:val="000000"/>
          <w:sz w:val="22"/>
          <w:szCs w:val="22"/>
        </w:rPr>
        <w:tab/>
      </w:r>
      <w:r w:rsidR="009A4EAC">
        <w:rPr>
          <w:rFonts w:ascii="Arial" w:hAnsi="Arial" w:cs="Arial"/>
          <w:color w:val="000000"/>
          <w:sz w:val="22"/>
          <w:szCs w:val="22"/>
        </w:rPr>
        <w:t>Bremerhaven hat folgende Gastschulbeiträge von Niedersachsen erhalten:</w:t>
      </w:r>
    </w:p>
    <w:p w:rsidR="009A4EAC" w:rsidRPr="00BE6C3D" w:rsidRDefault="009A4EAC" w:rsidP="009A4EAC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color w:val="000000"/>
          <w:sz w:val="12"/>
          <w:szCs w:val="12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3045"/>
        <w:gridCol w:w="3759"/>
      </w:tblGrid>
      <w:tr w:rsidR="009A4EAC" w:rsidRPr="0099671C" w:rsidTr="0099671C">
        <w:tc>
          <w:tcPr>
            <w:tcW w:w="1134" w:type="dxa"/>
            <w:shd w:val="clear" w:color="auto" w:fill="auto"/>
          </w:tcPr>
          <w:p w:rsidR="009A4EAC" w:rsidRPr="0099671C" w:rsidRDefault="009A4EAC" w:rsidP="0099671C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045" w:type="dxa"/>
            <w:shd w:val="clear" w:color="auto" w:fill="auto"/>
          </w:tcPr>
          <w:p w:rsidR="009A4EAC" w:rsidRPr="0099671C" w:rsidRDefault="004F3A2A" w:rsidP="0099671C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Berufliche Schulen</w:t>
            </w:r>
          </w:p>
        </w:tc>
        <w:tc>
          <w:tcPr>
            <w:tcW w:w="3759" w:type="dxa"/>
            <w:shd w:val="clear" w:color="auto" w:fill="auto"/>
          </w:tcPr>
          <w:p w:rsidR="009A4EAC" w:rsidRPr="0099671C" w:rsidRDefault="004F3A2A" w:rsidP="0099671C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Gymnasiale Oberstufe</w:t>
            </w:r>
          </w:p>
        </w:tc>
      </w:tr>
      <w:tr w:rsidR="009A4EAC" w:rsidRPr="0099671C" w:rsidTr="0099671C">
        <w:tc>
          <w:tcPr>
            <w:tcW w:w="1134" w:type="dxa"/>
            <w:shd w:val="clear" w:color="auto" w:fill="auto"/>
          </w:tcPr>
          <w:p w:rsidR="009A4EAC" w:rsidRPr="0099671C" w:rsidRDefault="004F3A2A" w:rsidP="0099671C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2009</w:t>
            </w:r>
          </w:p>
        </w:tc>
        <w:tc>
          <w:tcPr>
            <w:tcW w:w="3045" w:type="dxa"/>
            <w:shd w:val="clear" w:color="auto" w:fill="auto"/>
          </w:tcPr>
          <w:p w:rsidR="009A4EAC" w:rsidRPr="0099671C" w:rsidRDefault="009410E9" w:rsidP="0099671C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2.122.709,50 €</w:t>
            </w:r>
          </w:p>
        </w:tc>
        <w:tc>
          <w:tcPr>
            <w:tcW w:w="3759" w:type="dxa"/>
            <w:shd w:val="clear" w:color="auto" w:fill="auto"/>
          </w:tcPr>
          <w:p w:rsidR="009A4EAC" w:rsidRPr="0099671C" w:rsidRDefault="009410E9" w:rsidP="0099671C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1.426.750,00 €</w:t>
            </w:r>
          </w:p>
        </w:tc>
      </w:tr>
      <w:tr w:rsidR="009A4EAC" w:rsidRPr="0099671C" w:rsidTr="0099671C">
        <w:tc>
          <w:tcPr>
            <w:tcW w:w="1134" w:type="dxa"/>
            <w:shd w:val="clear" w:color="auto" w:fill="auto"/>
          </w:tcPr>
          <w:p w:rsidR="009A4EAC" w:rsidRPr="0099671C" w:rsidRDefault="004F3A2A" w:rsidP="0099671C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3045" w:type="dxa"/>
            <w:shd w:val="clear" w:color="auto" w:fill="auto"/>
          </w:tcPr>
          <w:p w:rsidR="009A4EAC" w:rsidRPr="0099671C" w:rsidRDefault="009410E9" w:rsidP="0099671C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2.155.184,00 €</w:t>
            </w:r>
          </w:p>
        </w:tc>
        <w:tc>
          <w:tcPr>
            <w:tcW w:w="3759" w:type="dxa"/>
            <w:shd w:val="clear" w:color="auto" w:fill="auto"/>
          </w:tcPr>
          <w:p w:rsidR="009A4EAC" w:rsidRPr="0099671C" w:rsidRDefault="009410E9" w:rsidP="0099671C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2.518.500,00 €</w:t>
            </w:r>
          </w:p>
        </w:tc>
      </w:tr>
      <w:tr w:rsidR="009A4EAC" w:rsidRPr="0099671C" w:rsidTr="0099671C">
        <w:tc>
          <w:tcPr>
            <w:tcW w:w="1134" w:type="dxa"/>
            <w:shd w:val="clear" w:color="auto" w:fill="auto"/>
          </w:tcPr>
          <w:p w:rsidR="009A4EAC" w:rsidRPr="0099671C" w:rsidRDefault="004F3A2A" w:rsidP="0099671C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3045" w:type="dxa"/>
            <w:shd w:val="clear" w:color="auto" w:fill="auto"/>
          </w:tcPr>
          <w:p w:rsidR="009A4EAC" w:rsidRPr="0099671C" w:rsidRDefault="009410E9" w:rsidP="0099671C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2.343.690,00 €</w:t>
            </w:r>
          </w:p>
        </w:tc>
        <w:tc>
          <w:tcPr>
            <w:tcW w:w="3759" w:type="dxa"/>
            <w:shd w:val="clear" w:color="auto" w:fill="auto"/>
          </w:tcPr>
          <w:p w:rsidR="009A4EAC" w:rsidRPr="0099671C" w:rsidRDefault="009410E9" w:rsidP="0099671C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3.257.163,00 €</w:t>
            </w:r>
          </w:p>
        </w:tc>
      </w:tr>
      <w:tr w:rsidR="004F3A2A" w:rsidRPr="0099671C" w:rsidTr="0099671C">
        <w:tc>
          <w:tcPr>
            <w:tcW w:w="1134" w:type="dxa"/>
            <w:shd w:val="clear" w:color="auto" w:fill="auto"/>
          </w:tcPr>
          <w:p w:rsidR="004F3A2A" w:rsidRPr="0099671C" w:rsidRDefault="004F3A2A" w:rsidP="0099671C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3045" w:type="dxa"/>
            <w:shd w:val="clear" w:color="auto" w:fill="auto"/>
          </w:tcPr>
          <w:p w:rsidR="004F3A2A" w:rsidRPr="0099671C" w:rsidRDefault="004F3A2A" w:rsidP="0099671C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2.355.061,00</w:t>
            </w:r>
            <w:r w:rsidR="00360938" w:rsidRPr="0099671C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3759" w:type="dxa"/>
            <w:shd w:val="clear" w:color="auto" w:fill="auto"/>
          </w:tcPr>
          <w:p w:rsidR="004F3A2A" w:rsidRPr="0077399B" w:rsidRDefault="009410E9" w:rsidP="0099671C">
            <w:pPr>
              <w:pStyle w:val="ecxmsonormal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399B">
              <w:rPr>
                <w:rFonts w:ascii="Arial" w:hAnsi="Arial" w:cs="Arial"/>
                <w:sz w:val="22"/>
                <w:szCs w:val="22"/>
              </w:rPr>
              <w:t>2.777.463,0</w:t>
            </w:r>
            <w:r w:rsidR="00360938" w:rsidRPr="0077399B">
              <w:rPr>
                <w:rFonts w:ascii="Arial" w:hAnsi="Arial" w:cs="Arial"/>
                <w:sz w:val="22"/>
                <w:szCs w:val="22"/>
              </w:rPr>
              <w:t>0 €</w:t>
            </w:r>
          </w:p>
        </w:tc>
      </w:tr>
    </w:tbl>
    <w:p w:rsidR="009A4EAC" w:rsidRDefault="009A4EAC" w:rsidP="0072190D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color w:val="000000"/>
          <w:sz w:val="22"/>
          <w:szCs w:val="22"/>
        </w:rPr>
      </w:pPr>
    </w:p>
    <w:p w:rsidR="0072190D" w:rsidRDefault="0072190D" w:rsidP="009A4EAC">
      <w:pPr>
        <w:pStyle w:val="ecxmsonormal"/>
        <w:spacing w:before="0" w:beforeAutospacing="0" w:after="0" w:afterAutospacing="0"/>
        <w:ind w:left="42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Die Beiträge flossen folgenden Haushaltsstellen zu:</w:t>
      </w:r>
    </w:p>
    <w:p w:rsidR="0072190D" w:rsidRPr="004E4332" w:rsidRDefault="0072190D" w:rsidP="0072190D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color w:val="000000"/>
          <w:sz w:val="12"/>
          <w:szCs w:val="12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5812"/>
      </w:tblGrid>
      <w:tr w:rsidR="0072190D" w:rsidRPr="0099671C" w:rsidTr="0099671C">
        <w:tc>
          <w:tcPr>
            <w:tcW w:w="2126" w:type="dxa"/>
            <w:shd w:val="clear" w:color="auto" w:fill="auto"/>
          </w:tcPr>
          <w:p w:rsidR="0072190D" w:rsidRDefault="0072190D" w:rsidP="0099671C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62/6230 233 02</w:t>
            </w:r>
            <w:r w:rsidR="000045D9">
              <w:rPr>
                <w:rFonts w:ascii="Arial" w:hAnsi="Arial" w:cs="Arial"/>
                <w:color w:val="000000"/>
                <w:sz w:val="22"/>
                <w:szCs w:val="22"/>
              </w:rPr>
              <w:t>*</w:t>
            </w:r>
          </w:p>
          <w:p w:rsidR="009410E9" w:rsidRPr="0099671C" w:rsidRDefault="009410E9" w:rsidP="0099671C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62/6230 233 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72190D" w:rsidRDefault="0072190D" w:rsidP="0099671C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Gastschulgeld Gymnasiale Ob</w:t>
            </w:r>
            <w:r w:rsidR="009A4EAC" w:rsidRPr="0099671C">
              <w:rPr>
                <w:rFonts w:ascii="Arial" w:hAnsi="Arial" w:cs="Arial"/>
                <w:color w:val="000000"/>
                <w:sz w:val="22"/>
                <w:szCs w:val="22"/>
              </w:rPr>
              <w:t>e</w:t>
            </w: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rstufe</w:t>
            </w:r>
          </w:p>
          <w:p w:rsidR="009410E9" w:rsidRPr="0099671C" w:rsidRDefault="009410E9" w:rsidP="0099671C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Gastschulgeld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GyO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Sachkostenanteil, ab 2012</w:t>
            </w:r>
          </w:p>
        </w:tc>
      </w:tr>
      <w:tr w:rsidR="0072190D" w:rsidRPr="0099671C" w:rsidTr="0099671C">
        <w:tc>
          <w:tcPr>
            <w:tcW w:w="2126" w:type="dxa"/>
            <w:shd w:val="clear" w:color="auto" w:fill="auto"/>
          </w:tcPr>
          <w:p w:rsidR="0072190D" w:rsidRPr="0099671C" w:rsidRDefault="009A4EAC" w:rsidP="0099671C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>62/6246 233 01</w:t>
            </w:r>
            <w:r w:rsidR="000045D9">
              <w:rPr>
                <w:rFonts w:ascii="Arial" w:hAnsi="Arial" w:cs="Arial"/>
                <w:color w:val="000000"/>
                <w:sz w:val="22"/>
                <w:szCs w:val="22"/>
              </w:rPr>
              <w:t>*</w:t>
            </w:r>
          </w:p>
        </w:tc>
        <w:tc>
          <w:tcPr>
            <w:tcW w:w="5812" w:type="dxa"/>
            <w:shd w:val="clear" w:color="auto" w:fill="auto"/>
          </w:tcPr>
          <w:p w:rsidR="0072190D" w:rsidRPr="0099671C" w:rsidRDefault="00360938" w:rsidP="0099671C">
            <w:pPr>
              <w:pStyle w:val="ecxmsonormal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671C">
              <w:rPr>
                <w:rFonts w:ascii="Arial" w:hAnsi="Arial" w:cs="Arial"/>
                <w:color w:val="000000"/>
                <w:sz w:val="22"/>
                <w:szCs w:val="22"/>
              </w:rPr>
              <w:t xml:space="preserve">Berufliche Schulen,  </w:t>
            </w:r>
            <w:r w:rsidR="009A4EAC" w:rsidRPr="0099671C">
              <w:rPr>
                <w:rFonts w:ascii="Arial" w:hAnsi="Arial" w:cs="Arial"/>
                <w:color w:val="000000"/>
                <w:sz w:val="22"/>
                <w:szCs w:val="22"/>
              </w:rPr>
              <w:t>Beiträge von anderen Schu</w:t>
            </w:r>
            <w:r w:rsidR="009A4EAC" w:rsidRPr="0099671C">
              <w:rPr>
                <w:rFonts w:ascii="Arial" w:hAnsi="Arial" w:cs="Arial"/>
                <w:color w:val="000000"/>
                <w:sz w:val="22"/>
                <w:szCs w:val="22"/>
              </w:rPr>
              <w:t>l</w:t>
            </w:r>
            <w:r w:rsidR="009A4EAC" w:rsidRPr="0099671C">
              <w:rPr>
                <w:rFonts w:ascii="Arial" w:hAnsi="Arial" w:cs="Arial"/>
                <w:color w:val="000000"/>
                <w:sz w:val="22"/>
                <w:szCs w:val="22"/>
              </w:rPr>
              <w:t xml:space="preserve">trägern </w:t>
            </w:r>
          </w:p>
        </w:tc>
      </w:tr>
    </w:tbl>
    <w:p w:rsidR="00A82226" w:rsidRPr="00DF339F" w:rsidRDefault="00A82226" w:rsidP="00A82226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color w:val="000000"/>
          <w:sz w:val="12"/>
          <w:szCs w:val="12"/>
        </w:rPr>
      </w:pPr>
    </w:p>
    <w:p w:rsidR="00A82226" w:rsidRDefault="000045D9" w:rsidP="00DF339F">
      <w:pPr>
        <w:pStyle w:val="ecxmsonormal"/>
        <w:spacing w:before="0" w:beforeAutospacing="0" w:after="0" w:afterAutospacing="0"/>
        <w:ind w:left="851" w:right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*</w:t>
      </w:r>
      <w:r w:rsidR="00DF339F">
        <w:rPr>
          <w:rFonts w:ascii="Arial" w:hAnsi="Arial" w:cs="Arial"/>
          <w:color w:val="000000"/>
          <w:sz w:val="22"/>
          <w:szCs w:val="22"/>
        </w:rPr>
        <w:t xml:space="preserve"> </w:t>
      </w:r>
      <w:r w:rsidR="00C236A9">
        <w:rPr>
          <w:rFonts w:ascii="Arial" w:hAnsi="Arial" w:cs="Arial"/>
          <w:color w:val="000000"/>
          <w:sz w:val="22"/>
          <w:szCs w:val="22"/>
        </w:rPr>
        <w:t xml:space="preserve">Die </w:t>
      </w:r>
      <w:r w:rsidR="00BE6C3D">
        <w:rPr>
          <w:rFonts w:ascii="Arial" w:hAnsi="Arial" w:cs="Arial"/>
          <w:color w:val="000000"/>
          <w:sz w:val="22"/>
          <w:szCs w:val="22"/>
        </w:rPr>
        <w:t xml:space="preserve">auf den Haushaltsstellen </w:t>
      </w:r>
      <w:r w:rsidR="00BE6C3D" w:rsidRPr="0099671C">
        <w:rPr>
          <w:rFonts w:ascii="Arial" w:hAnsi="Arial" w:cs="Arial"/>
          <w:color w:val="000000"/>
          <w:sz w:val="22"/>
          <w:szCs w:val="22"/>
        </w:rPr>
        <w:t>62/6230 233 02</w:t>
      </w:r>
      <w:r w:rsidR="00BE6C3D">
        <w:rPr>
          <w:rFonts w:ascii="Arial" w:hAnsi="Arial" w:cs="Arial"/>
          <w:color w:val="000000"/>
          <w:sz w:val="22"/>
          <w:szCs w:val="22"/>
        </w:rPr>
        <w:t xml:space="preserve"> und </w:t>
      </w:r>
      <w:r w:rsidR="00BE6C3D" w:rsidRPr="0099671C">
        <w:rPr>
          <w:rFonts w:ascii="Arial" w:hAnsi="Arial" w:cs="Arial"/>
          <w:color w:val="000000"/>
          <w:sz w:val="22"/>
          <w:szCs w:val="22"/>
        </w:rPr>
        <w:t>62/6246 233 01</w:t>
      </w:r>
      <w:r w:rsidR="00BE6C3D">
        <w:rPr>
          <w:rFonts w:ascii="Arial" w:hAnsi="Arial" w:cs="Arial"/>
          <w:color w:val="000000"/>
          <w:sz w:val="22"/>
          <w:szCs w:val="22"/>
        </w:rPr>
        <w:t xml:space="preserve"> verbuchten Einnahmen aus Gastschulgeldern </w:t>
      </w:r>
      <w:r w:rsidR="00C236A9">
        <w:rPr>
          <w:rFonts w:ascii="Arial" w:hAnsi="Arial" w:cs="Arial"/>
          <w:color w:val="000000"/>
          <w:sz w:val="22"/>
          <w:szCs w:val="22"/>
        </w:rPr>
        <w:t xml:space="preserve">werden in voller Höhe </w:t>
      </w:r>
      <w:r w:rsidR="00BE6C3D">
        <w:rPr>
          <w:rFonts w:ascii="Arial" w:hAnsi="Arial" w:cs="Arial"/>
          <w:color w:val="000000"/>
          <w:sz w:val="22"/>
          <w:szCs w:val="22"/>
        </w:rPr>
        <w:t xml:space="preserve">bei der </w:t>
      </w:r>
      <w:r w:rsidR="00C236A9">
        <w:rPr>
          <w:rFonts w:ascii="Arial" w:hAnsi="Arial" w:cs="Arial"/>
          <w:color w:val="000000"/>
          <w:sz w:val="22"/>
          <w:szCs w:val="22"/>
        </w:rPr>
        <w:t>Deckung der Pe</w:t>
      </w:r>
      <w:r w:rsidR="00C236A9">
        <w:rPr>
          <w:rFonts w:ascii="Arial" w:hAnsi="Arial" w:cs="Arial"/>
          <w:color w:val="000000"/>
          <w:sz w:val="22"/>
          <w:szCs w:val="22"/>
        </w:rPr>
        <w:t>r</w:t>
      </w:r>
      <w:r w:rsidR="00C236A9">
        <w:rPr>
          <w:rFonts w:ascii="Arial" w:hAnsi="Arial" w:cs="Arial"/>
          <w:color w:val="000000"/>
          <w:sz w:val="22"/>
          <w:szCs w:val="22"/>
        </w:rPr>
        <w:t xml:space="preserve">sonalkosten für Lehrkräfte </w:t>
      </w:r>
      <w:r w:rsidR="00BE6C3D">
        <w:rPr>
          <w:rFonts w:ascii="Arial" w:hAnsi="Arial" w:cs="Arial"/>
          <w:color w:val="000000"/>
          <w:sz w:val="22"/>
          <w:szCs w:val="22"/>
        </w:rPr>
        <w:t>a</w:t>
      </w:r>
      <w:r w:rsidR="00BE6C3D">
        <w:rPr>
          <w:rFonts w:ascii="Arial" w:hAnsi="Arial" w:cs="Arial"/>
          <w:color w:val="000000"/>
          <w:sz w:val="22"/>
          <w:szCs w:val="22"/>
        </w:rPr>
        <w:t>n</w:t>
      </w:r>
      <w:r w:rsidR="00BE6C3D">
        <w:rPr>
          <w:rFonts w:ascii="Arial" w:hAnsi="Arial" w:cs="Arial"/>
          <w:color w:val="000000"/>
          <w:sz w:val="22"/>
          <w:szCs w:val="22"/>
        </w:rPr>
        <w:t>gerechnet</w:t>
      </w:r>
      <w:r w:rsidR="00C236A9">
        <w:rPr>
          <w:rFonts w:ascii="Arial" w:hAnsi="Arial" w:cs="Arial"/>
          <w:color w:val="000000"/>
          <w:sz w:val="22"/>
          <w:szCs w:val="22"/>
        </w:rPr>
        <w:t>.</w:t>
      </w:r>
    </w:p>
    <w:p w:rsidR="00A82226" w:rsidRDefault="0012309F" w:rsidP="00A82226">
      <w:pPr>
        <w:pStyle w:val="ecxmsonormal"/>
        <w:spacing w:before="0" w:beforeAutospacing="0" w:after="0" w:afterAutospacing="0"/>
        <w:ind w:left="426" w:hanging="42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913256" w:rsidRDefault="00913256" w:rsidP="00E23C27">
      <w:pPr>
        <w:outlineLvl w:val="0"/>
        <w:rPr>
          <w:rFonts w:cs="Arial"/>
          <w:szCs w:val="22"/>
        </w:rPr>
      </w:pPr>
    </w:p>
    <w:p w:rsidR="00913256" w:rsidRDefault="00913256" w:rsidP="00E23C27">
      <w:pPr>
        <w:outlineLvl w:val="0"/>
        <w:rPr>
          <w:rFonts w:cs="Arial"/>
          <w:szCs w:val="22"/>
        </w:rPr>
      </w:pPr>
    </w:p>
    <w:p w:rsidR="004C6F15" w:rsidRDefault="004C6F15" w:rsidP="00E23C27">
      <w:pPr>
        <w:outlineLvl w:val="0"/>
        <w:rPr>
          <w:rFonts w:cs="Arial"/>
          <w:szCs w:val="22"/>
        </w:rPr>
      </w:pPr>
    </w:p>
    <w:p w:rsidR="00E23C27" w:rsidRDefault="00EE4CBB" w:rsidP="00E23C27">
      <w:pPr>
        <w:outlineLvl w:val="0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Grantz</w:t>
      </w:r>
      <w:proofErr w:type="spellEnd"/>
    </w:p>
    <w:p w:rsidR="00E23C27" w:rsidRPr="00913256" w:rsidRDefault="00E23C27" w:rsidP="00913256">
      <w:r>
        <w:rPr>
          <w:rFonts w:cs="Arial"/>
          <w:szCs w:val="22"/>
        </w:rPr>
        <w:t>Oberbürgermeister</w:t>
      </w:r>
    </w:p>
    <w:sectPr w:rsidR="00E23C27" w:rsidRPr="0091325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32D44" w:rsidRDefault="00032D44">
      <w:r>
        <w:separator/>
      </w:r>
    </w:p>
  </w:endnote>
  <w:endnote w:type="continuationSeparator" w:id="0">
    <w:p w:rsidR="00032D44" w:rsidRDefault="00032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4CED" w:rsidRDefault="00DF4CED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4CED" w:rsidRDefault="00DF4CED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32D44" w:rsidRDefault="00032D44">
      <w:r>
        <w:separator/>
      </w:r>
    </w:p>
  </w:footnote>
  <w:footnote w:type="continuationSeparator" w:id="0">
    <w:p w:rsidR="00032D44" w:rsidRDefault="00032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4CED" w:rsidRDefault="00DF4CED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4CED" w:rsidRPr="00307373" w:rsidRDefault="00DF4CED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DF339F">
      <w:rPr>
        <w:rStyle w:val="Seitenzahl"/>
        <w:rFonts w:cs="Arial"/>
        <w:noProof/>
        <w:szCs w:val="22"/>
      </w:rPr>
      <w:t>3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DF4CED" w:rsidRDefault="00DF4CED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4CED" w:rsidRDefault="00DF4CED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F41DE"/>
    <w:multiLevelType w:val="hybridMultilevel"/>
    <w:tmpl w:val="F308412C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0943C5"/>
    <w:multiLevelType w:val="hybridMultilevel"/>
    <w:tmpl w:val="9320D484"/>
    <w:lvl w:ilvl="0" w:tplc="06FEB15C">
      <w:start w:val="89"/>
      <w:numFmt w:val="bullet"/>
      <w:lvlText w:val=""/>
      <w:lvlJc w:val="left"/>
      <w:pPr>
        <w:ind w:left="150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34D75BA"/>
    <w:multiLevelType w:val="hybridMultilevel"/>
    <w:tmpl w:val="E71CCCD6"/>
    <w:lvl w:ilvl="0" w:tplc="84EE110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E5B27"/>
    <w:multiLevelType w:val="hybridMultilevel"/>
    <w:tmpl w:val="88E2AED0"/>
    <w:lvl w:ilvl="0" w:tplc="E6C6CE0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420691C"/>
    <w:multiLevelType w:val="hybridMultilevel"/>
    <w:tmpl w:val="1504BEF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E6E22"/>
    <w:multiLevelType w:val="hybridMultilevel"/>
    <w:tmpl w:val="8B6A07DA"/>
    <w:lvl w:ilvl="0" w:tplc="4A70FCB0">
      <w:start w:val="98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E527B"/>
    <w:multiLevelType w:val="hybridMultilevel"/>
    <w:tmpl w:val="ABC056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B397E"/>
    <w:multiLevelType w:val="hybridMultilevel"/>
    <w:tmpl w:val="C4FA33C2"/>
    <w:lvl w:ilvl="0" w:tplc="D4BE2D2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6F142C41"/>
    <w:multiLevelType w:val="hybridMultilevel"/>
    <w:tmpl w:val="6000656E"/>
    <w:lvl w:ilvl="0" w:tplc="144884A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E6199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4"/>
        <w:szCs w:val="24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5A6253"/>
    <w:multiLevelType w:val="hybridMultilevel"/>
    <w:tmpl w:val="8F52B182"/>
    <w:lvl w:ilvl="0" w:tplc="DA76A084">
      <w:start w:val="89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BD90F69"/>
    <w:multiLevelType w:val="hybridMultilevel"/>
    <w:tmpl w:val="642A197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1"/>
  </w:num>
  <w:num w:numId="10">
    <w:abstractNumId w:val="5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045D9"/>
    <w:rsid w:val="00016F99"/>
    <w:rsid w:val="00017786"/>
    <w:rsid w:val="00030A2D"/>
    <w:rsid w:val="00032D44"/>
    <w:rsid w:val="000547E4"/>
    <w:rsid w:val="000947FF"/>
    <w:rsid w:val="000977D4"/>
    <w:rsid w:val="000C4587"/>
    <w:rsid w:val="000C7678"/>
    <w:rsid w:val="000D3745"/>
    <w:rsid w:val="000D404C"/>
    <w:rsid w:val="00102EDF"/>
    <w:rsid w:val="00121111"/>
    <w:rsid w:val="0012309F"/>
    <w:rsid w:val="00135FED"/>
    <w:rsid w:val="001417A6"/>
    <w:rsid w:val="00142AF2"/>
    <w:rsid w:val="00157020"/>
    <w:rsid w:val="00162F6C"/>
    <w:rsid w:val="001722AA"/>
    <w:rsid w:val="00177529"/>
    <w:rsid w:val="0018234F"/>
    <w:rsid w:val="0018572E"/>
    <w:rsid w:val="001A45FA"/>
    <w:rsid w:val="001C2B9D"/>
    <w:rsid w:val="001E7C0C"/>
    <w:rsid w:val="00205FDC"/>
    <w:rsid w:val="00217D64"/>
    <w:rsid w:val="00231BF3"/>
    <w:rsid w:val="0025246A"/>
    <w:rsid w:val="00254D2B"/>
    <w:rsid w:val="00272D90"/>
    <w:rsid w:val="00290A15"/>
    <w:rsid w:val="002946DD"/>
    <w:rsid w:val="002A2D3F"/>
    <w:rsid w:val="002B14C7"/>
    <w:rsid w:val="002B6533"/>
    <w:rsid w:val="002D4D9B"/>
    <w:rsid w:val="002E30B1"/>
    <w:rsid w:val="002E3930"/>
    <w:rsid w:val="002E4D4F"/>
    <w:rsid w:val="00307373"/>
    <w:rsid w:val="00335752"/>
    <w:rsid w:val="00336951"/>
    <w:rsid w:val="00343594"/>
    <w:rsid w:val="00360124"/>
    <w:rsid w:val="00360938"/>
    <w:rsid w:val="00380FAD"/>
    <w:rsid w:val="00381D2D"/>
    <w:rsid w:val="003924CF"/>
    <w:rsid w:val="003A78C3"/>
    <w:rsid w:val="003C433D"/>
    <w:rsid w:val="003D1405"/>
    <w:rsid w:val="003D16D8"/>
    <w:rsid w:val="003D75E8"/>
    <w:rsid w:val="003E4189"/>
    <w:rsid w:val="003F67EE"/>
    <w:rsid w:val="004011BE"/>
    <w:rsid w:val="00404AF5"/>
    <w:rsid w:val="00405C76"/>
    <w:rsid w:val="00412BA5"/>
    <w:rsid w:val="0042694A"/>
    <w:rsid w:val="004275D7"/>
    <w:rsid w:val="0043705F"/>
    <w:rsid w:val="00445899"/>
    <w:rsid w:val="00456D09"/>
    <w:rsid w:val="00465D2B"/>
    <w:rsid w:val="004754DF"/>
    <w:rsid w:val="00493D47"/>
    <w:rsid w:val="004A2B14"/>
    <w:rsid w:val="004A3C6B"/>
    <w:rsid w:val="004A474C"/>
    <w:rsid w:val="004C47E4"/>
    <w:rsid w:val="004C6F15"/>
    <w:rsid w:val="004E0228"/>
    <w:rsid w:val="004E12B5"/>
    <w:rsid w:val="004E4332"/>
    <w:rsid w:val="004E4C5C"/>
    <w:rsid w:val="004E4D2E"/>
    <w:rsid w:val="004F3A2A"/>
    <w:rsid w:val="0050010E"/>
    <w:rsid w:val="00511D9A"/>
    <w:rsid w:val="00515A4A"/>
    <w:rsid w:val="00521811"/>
    <w:rsid w:val="005218C1"/>
    <w:rsid w:val="00534474"/>
    <w:rsid w:val="00542D66"/>
    <w:rsid w:val="0055076C"/>
    <w:rsid w:val="0057342C"/>
    <w:rsid w:val="00594207"/>
    <w:rsid w:val="00594C38"/>
    <w:rsid w:val="005B4C6A"/>
    <w:rsid w:val="005B61D5"/>
    <w:rsid w:val="005D303C"/>
    <w:rsid w:val="005D7BD3"/>
    <w:rsid w:val="005F4420"/>
    <w:rsid w:val="00605842"/>
    <w:rsid w:val="00627629"/>
    <w:rsid w:val="00637C34"/>
    <w:rsid w:val="00643661"/>
    <w:rsid w:val="00647355"/>
    <w:rsid w:val="006503C7"/>
    <w:rsid w:val="0065567D"/>
    <w:rsid w:val="00667AB4"/>
    <w:rsid w:val="00673EAF"/>
    <w:rsid w:val="0067403C"/>
    <w:rsid w:val="006774DD"/>
    <w:rsid w:val="00680A1B"/>
    <w:rsid w:val="006931EA"/>
    <w:rsid w:val="0069362F"/>
    <w:rsid w:val="006943E0"/>
    <w:rsid w:val="006B027D"/>
    <w:rsid w:val="006C683E"/>
    <w:rsid w:val="006D1B93"/>
    <w:rsid w:val="006D349A"/>
    <w:rsid w:val="006E6BB5"/>
    <w:rsid w:val="006F34B7"/>
    <w:rsid w:val="00712DEF"/>
    <w:rsid w:val="0072190D"/>
    <w:rsid w:val="00722D05"/>
    <w:rsid w:val="00732AE2"/>
    <w:rsid w:val="0074510D"/>
    <w:rsid w:val="00746056"/>
    <w:rsid w:val="00747C52"/>
    <w:rsid w:val="0077399B"/>
    <w:rsid w:val="0079749F"/>
    <w:rsid w:val="007C72A4"/>
    <w:rsid w:val="007D3EB1"/>
    <w:rsid w:val="007F389C"/>
    <w:rsid w:val="00811ADE"/>
    <w:rsid w:val="008323A4"/>
    <w:rsid w:val="00840CE8"/>
    <w:rsid w:val="00841BEF"/>
    <w:rsid w:val="00863A83"/>
    <w:rsid w:val="0087491D"/>
    <w:rsid w:val="008852E0"/>
    <w:rsid w:val="008A599F"/>
    <w:rsid w:val="008B7678"/>
    <w:rsid w:val="008C3F09"/>
    <w:rsid w:val="008D538A"/>
    <w:rsid w:val="00913256"/>
    <w:rsid w:val="0092669E"/>
    <w:rsid w:val="009306CC"/>
    <w:rsid w:val="009364CC"/>
    <w:rsid w:val="009410E9"/>
    <w:rsid w:val="00945743"/>
    <w:rsid w:val="00981D1E"/>
    <w:rsid w:val="0098452F"/>
    <w:rsid w:val="0099671C"/>
    <w:rsid w:val="009A1708"/>
    <w:rsid w:val="009A4EAC"/>
    <w:rsid w:val="009B1F41"/>
    <w:rsid w:val="009C0BA6"/>
    <w:rsid w:val="009D3DD5"/>
    <w:rsid w:val="009E1092"/>
    <w:rsid w:val="00A11B42"/>
    <w:rsid w:val="00A32CDD"/>
    <w:rsid w:val="00A3430C"/>
    <w:rsid w:val="00A4737E"/>
    <w:rsid w:val="00A7573B"/>
    <w:rsid w:val="00A82226"/>
    <w:rsid w:val="00A84926"/>
    <w:rsid w:val="00A947BC"/>
    <w:rsid w:val="00A97374"/>
    <w:rsid w:val="00AB5192"/>
    <w:rsid w:val="00AD239E"/>
    <w:rsid w:val="00AE36FB"/>
    <w:rsid w:val="00AE6EC8"/>
    <w:rsid w:val="00B23A46"/>
    <w:rsid w:val="00B26E69"/>
    <w:rsid w:val="00B41E34"/>
    <w:rsid w:val="00B512B0"/>
    <w:rsid w:val="00B64DDF"/>
    <w:rsid w:val="00B70084"/>
    <w:rsid w:val="00B81A00"/>
    <w:rsid w:val="00B828D6"/>
    <w:rsid w:val="00B9065F"/>
    <w:rsid w:val="00BD06B9"/>
    <w:rsid w:val="00BE3155"/>
    <w:rsid w:val="00BE6C3D"/>
    <w:rsid w:val="00BF0697"/>
    <w:rsid w:val="00C00A27"/>
    <w:rsid w:val="00C0189D"/>
    <w:rsid w:val="00C0711A"/>
    <w:rsid w:val="00C236A9"/>
    <w:rsid w:val="00C35A99"/>
    <w:rsid w:val="00C36818"/>
    <w:rsid w:val="00C37464"/>
    <w:rsid w:val="00C520F7"/>
    <w:rsid w:val="00C52153"/>
    <w:rsid w:val="00C577AC"/>
    <w:rsid w:val="00C60A97"/>
    <w:rsid w:val="00C64966"/>
    <w:rsid w:val="00C772A3"/>
    <w:rsid w:val="00C83900"/>
    <w:rsid w:val="00C94676"/>
    <w:rsid w:val="00C9525B"/>
    <w:rsid w:val="00CB39C3"/>
    <w:rsid w:val="00CB5A43"/>
    <w:rsid w:val="00CE104A"/>
    <w:rsid w:val="00CE64CA"/>
    <w:rsid w:val="00D1225A"/>
    <w:rsid w:val="00D15A61"/>
    <w:rsid w:val="00D302B6"/>
    <w:rsid w:val="00D525F9"/>
    <w:rsid w:val="00D60EF5"/>
    <w:rsid w:val="00D61906"/>
    <w:rsid w:val="00D7419A"/>
    <w:rsid w:val="00D91CA1"/>
    <w:rsid w:val="00DB283A"/>
    <w:rsid w:val="00DB2B7D"/>
    <w:rsid w:val="00DB7148"/>
    <w:rsid w:val="00DC1308"/>
    <w:rsid w:val="00DD16B4"/>
    <w:rsid w:val="00DF339F"/>
    <w:rsid w:val="00DF4CED"/>
    <w:rsid w:val="00E2304A"/>
    <w:rsid w:val="00E23C27"/>
    <w:rsid w:val="00E25CA6"/>
    <w:rsid w:val="00E4660B"/>
    <w:rsid w:val="00E54AB6"/>
    <w:rsid w:val="00E644A8"/>
    <w:rsid w:val="00E77839"/>
    <w:rsid w:val="00E865C2"/>
    <w:rsid w:val="00E93C0F"/>
    <w:rsid w:val="00E94032"/>
    <w:rsid w:val="00E96B5D"/>
    <w:rsid w:val="00EA4ABF"/>
    <w:rsid w:val="00EA746D"/>
    <w:rsid w:val="00EB0024"/>
    <w:rsid w:val="00EB0431"/>
    <w:rsid w:val="00EB5BB5"/>
    <w:rsid w:val="00EB6BEA"/>
    <w:rsid w:val="00EE4CBB"/>
    <w:rsid w:val="00EE5C4C"/>
    <w:rsid w:val="00EF7AA6"/>
    <w:rsid w:val="00F02358"/>
    <w:rsid w:val="00F02905"/>
    <w:rsid w:val="00F05C66"/>
    <w:rsid w:val="00F06760"/>
    <w:rsid w:val="00F06DFB"/>
    <w:rsid w:val="00F10367"/>
    <w:rsid w:val="00F171F8"/>
    <w:rsid w:val="00F17912"/>
    <w:rsid w:val="00F32464"/>
    <w:rsid w:val="00F44AA3"/>
    <w:rsid w:val="00F520B5"/>
    <w:rsid w:val="00F676C0"/>
    <w:rsid w:val="00F75581"/>
    <w:rsid w:val="00F835EB"/>
    <w:rsid w:val="00F96A66"/>
    <w:rsid w:val="00FA0F5A"/>
    <w:rsid w:val="00FA2583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5564AA-97A4-463E-8428-B7EF093DD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KeinLeerraum">
    <w:name w:val="No Spacing"/>
    <w:qFormat/>
    <w:rsid w:val="003E4189"/>
    <w:rPr>
      <w:rFonts w:ascii="Calibri" w:eastAsia="Calibri" w:hAnsi="Calibri"/>
      <w:sz w:val="22"/>
      <w:szCs w:val="22"/>
      <w:lang w:eastAsia="en-US"/>
    </w:rPr>
  </w:style>
  <w:style w:type="table" w:styleId="Tabellenraster">
    <w:name w:val="Table Grid"/>
    <w:basedOn w:val="NormaleTabelle"/>
    <w:rsid w:val="00C0189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Standard"/>
    <w:rsid w:val="00605842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36012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3601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10D3A-8E1E-4862-966C-CBD235C58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3</Pages>
  <Words>613</Words>
  <Characters>3869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2013-11-28T14:04:00Z</cp:lastPrinted>
  <dcterms:created xsi:type="dcterms:W3CDTF">2021-12-25T05:45:00Z</dcterms:created>
  <dcterms:modified xsi:type="dcterms:W3CDTF">2021-12-25T05:45:00Z</dcterms:modified>
</cp:coreProperties>
</file>