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14:paraId="534F5AAF" w14:textId="77777777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14:paraId="21F54401" w14:textId="77777777"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14:paraId="593EA511" w14:textId="77777777" w:rsidR="004011BE" w:rsidRPr="0069362F" w:rsidRDefault="004011BE" w:rsidP="00456D09"/>
        </w:tc>
      </w:tr>
      <w:tr w:rsidR="004011BE" w:rsidRPr="0069362F" w14:paraId="7C9C689C" w14:textId="77777777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14:paraId="2656DFCA" w14:textId="77777777"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14:paraId="6DD417A8" w14:textId="77777777" w:rsidR="004011BE" w:rsidRPr="0069362F" w:rsidRDefault="004011BE" w:rsidP="00456D09"/>
        </w:tc>
      </w:tr>
      <w:tr w:rsidR="004011BE" w:rsidRPr="0069362F" w14:paraId="20DF6010" w14:textId="77777777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14:paraId="17662E1F" w14:textId="77777777"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14:paraId="46042212" w14:textId="77777777" w:rsidR="004011BE" w:rsidRPr="0069362F" w:rsidRDefault="004011BE" w:rsidP="00456D09"/>
          <w:p w14:paraId="279BD8F8" w14:textId="77777777" w:rsidR="004011BE" w:rsidRPr="0069362F" w:rsidRDefault="004011BE" w:rsidP="00D034D8">
            <w:pPr>
              <w:jc w:val="right"/>
            </w:pPr>
            <w:r w:rsidRPr="0069362F">
              <w:t xml:space="preserve">Bremerhaven, </w:t>
            </w:r>
            <w:r w:rsidR="00D034D8">
              <w:rPr>
                <w:rFonts w:cs="Arial"/>
                <w:szCs w:val="22"/>
              </w:rPr>
              <w:t>28</w:t>
            </w:r>
            <w:r w:rsidR="00925D52">
              <w:rPr>
                <w:rFonts w:cs="Arial"/>
                <w:szCs w:val="22"/>
              </w:rPr>
              <w:t>.03.2014</w:t>
            </w:r>
          </w:p>
        </w:tc>
      </w:tr>
    </w:tbl>
    <w:p w14:paraId="3475019B" w14:textId="77777777"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14:paraId="07CB6F34" w14:textId="77777777" w:rsidR="00E54AB6" w:rsidRPr="00EA4ABF" w:rsidRDefault="00E54AB6" w:rsidP="0069362F">
      <w:pPr>
        <w:rPr>
          <w:szCs w:val="22"/>
        </w:rPr>
      </w:pPr>
    </w:p>
    <w:p w14:paraId="2275D3D7" w14:textId="77777777"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14:paraId="221DFC13" w14:textId="77777777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14:paraId="1D4CB08E" w14:textId="77777777" w:rsidR="009C0BA6" w:rsidRPr="00EA4ABF" w:rsidRDefault="00A84926" w:rsidP="00925D52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bookmarkStart w:id="0" w:name="Text3"/>
            <w:r w:rsidR="00336951" w:rsidRPr="00EA4ABF">
              <w:rPr>
                <w:b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336951" w:rsidRPr="00EA4ABF">
              <w:rPr>
                <w:b/>
                <w:szCs w:val="22"/>
              </w:rPr>
              <w:instrText xml:space="preserve"> FORMTEXT </w:instrText>
            </w:r>
            <w:r w:rsidR="00747C52" w:rsidRPr="00EA4ABF">
              <w:rPr>
                <w:b/>
                <w:szCs w:val="22"/>
              </w:rPr>
            </w:r>
            <w:r w:rsidR="00336951" w:rsidRPr="00EA4ABF">
              <w:rPr>
                <w:b/>
                <w:szCs w:val="22"/>
              </w:rPr>
              <w:fldChar w:fldCharType="separate"/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noProof/>
                <w:szCs w:val="22"/>
              </w:rPr>
              <w:t> </w:t>
            </w:r>
            <w:r w:rsidR="00336951" w:rsidRPr="00EA4ABF">
              <w:rPr>
                <w:b/>
                <w:szCs w:val="22"/>
              </w:rPr>
              <w:fldChar w:fldCharType="end"/>
            </w:r>
            <w:bookmarkEnd w:id="0"/>
            <w:r w:rsidR="00E23C27" w:rsidRPr="00EA4ABF">
              <w:rPr>
                <w:b/>
                <w:szCs w:val="22"/>
              </w:rPr>
              <w:t>/</w:t>
            </w:r>
            <w:r w:rsidR="00925D52">
              <w:rPr>
                <w:b/>
                <w:szCs w:val="22"/>
              </w:rPr>
              <w:t>2014</w:t>
            </w:r>
            <w:r w:rsidR="00B828D6" w:rsidRPr="00EA4ABF">
              <w:rPr>
                <w:b/>
                <w:szCs w:val="22"/>
              </w:rPr>
              <w:t xml:space="preserve">  </w:t>
            </w:r>
            <w:r w:rsidR="00EA4ABF" w:rsidRPr="00EA4ABF">
              <w:rPr>
                <w:i/>
                <w:szCs w:val="22"/>
              </w:rPr>
              <w:t>(wird von 00 eingetragen)</w:t>
            </w:r>
          </w:p>
        </w:tc>
      </w:tr>
      <w:tr w:rsidR="00EA4ABF" w:rsidRPr="00EA4ABF" w14:paraId="5BE1EB68" w14:textId="77777777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14:paraId="735C1920" w14:textId="77777777" w:rsidR="00EA4ABF" w:rsidRPr="00EA4ABF" w:rsidRDefault="00925D52" w:rsidP="00EA4ABF">
            <w:pPr>
              <w:spacing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</w:t>
            </w:r>
            <w:r w:rsidR="00EA4ABF" w:rsidRPr="00EA4ABF">
              <w:rPr>
                <w:rFonts w:cs="Arial"/>
                <w:szCs w:val="22"/>
              </w:rPr>
              <w:t>r Anfrage</w:t>
            </w:r>
            <w:r>
              <w:rPr>
                <w:rFonts w:cs="Arial"/>
                <w:szCs w:val="22"/>
              </w:rPr>
              <w:t xml:space="preserve"> nach § 36</w:t>
            </w:r>
            <w:r w:rsidR="00EA4ABF" w:rsidRPr="00EA4ABF">
              <w:rPr>
                <w:rFonts w:cs="Arial"/>
                <w:szCs w:val="22"/>
              </w:rPr>
              <w:t xml:space="preserve"> </w:t>
            </w:r>
            <w:proofErr w:type="spellStart"/>
            <w:r w:rsidR="00EA4ABF" w:rsidRPr="00EA4ABF">
              <w:rPr>
                <w:rFonts w:cs="Arial"/>
                <w:szCs w:val="22"/>
              </w:rPr>
              <w:t>GOStVV</w:t>
            </w:r>
            <w:proofErr w:type="spellEnd"/>
            <w:r w:rsidR="00EA4ABF" w:rsidRPr="00EA4ABF">
              <w:rPr>
                <w:rFonts w:cs="Arial"/>
                <w:szCs w:val="22"/>
              </w:rPr>
              <w:t xml:space="preserve"> </w:t>
            </w:r>
          </w:p>
          <w:p w14:paraId="2F3CD19E" w14:textId="77777777" w:rsidR="00EA4ABF" w:rsidRPr="00EA4ABF" w:rsidRDefault="00925D52" w:rsidP="00EA4ABF">
            <w:pPr>
              <w:spacing w:line="360" w:lineRule="auto"/>
              <w:rPr>
                <w:rFonts w:cs="Arial"/>
                <w:szCs w:val="22"/>
              </w:rPr>
            </w:pPr>
            <w:bookmarkStart w:id="1" w:name="Text6"/>
            <w:r>
              <w:rPr>
                <w:rFonts w:cs="Arial"/>
                <w:szCs w:val="22"/>
              </w:rPr>
              <w:t xml:space="preserve">der </w:t>
            </w:r>
            <w:r w:rsidR="00EA4ABF" w:rsidRPr="00EA4ABF">
              <w:rPr>
                <w:rFonts w:cs="Arial"/>
                <w:szCs w:val="22"/>
              </w:rPr>
              <w:t>Gruppe</w:t>
            </w:r>
            <w:bookmarkEnd w:id="1"/>
          </w:p>
          <w:p w14:paraId="4B4270F1" w14:textId="77777777"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14:paraId="4EF39F86" w14:textId="77777777"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14:paraId="733BA694" w14:textId="77777777" w:rsidR="00EA4ABF" w:rsidRPr="008323A4" w:rsidRDefault="00925D52" w:rsidP="00925D52">
            <w:pPr>
              <w:spacing w:before="120" w:line="360" w:lineRule="auto"/>
              <w:jc w:val="left"/>
              <w:rPr>
                <w:szCs w:val="22"/>
              </w:rPr>
            </w:pPr>
            <w:r>
              <w:rPr>
                <w:rFonts w:cs="Arial"/>
                <w:szCs w:val="22"/>
              </w:rPr>
              <w:t>AF</w:t>
            </w:r>
            <w:r w:rsidR="00EA4ABF" w:rsidRPr="00EA4ABF">
              <w:rPr>
                <w:rFonts w:cs="Arial"/>
                <w:szCs w:val="22"/>
              </w:rPr>
              <w:t xml:space="preserve">- </w:t>
            </w:r>
            <w:r w:rsidR="00EA4ABF" w:rsidRPr="008323A4">
              <w:rPr>
                <w:b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EA4ABF" w:rsidRPr="008323A4">
              <w:rPr>
                <w:b/>
                <w:szCs w:val="22"/>
              </w:rPr>
              <w:instrText xml:space="preserve"> FORMTEXT </w:instrText>
            </w:r>
            <w:r w:rsidR="00EA4ABF" w:rsidRPr="008323A4">
              <w:rPr>
                <w:b/>
                <w:szCs w:val="22"/>
              </w:rPr>
            </w:r>
            <w:r w:rsidR="00EA4ABF" w:rsidRPr="008323A4">
              <w:rPr>
                <w:b/>
                <w:szCs w:val="22"/>
              </w:rPr>
              <w:fldChar w:fldCharType="separate"/>
            </w:r>
            <w:r w:rsidR="00EA4ABF" w:rsidRPr="008323A4">
              <w:rPr>
                <w:b/>
                <w:noProof/>
                <w:szCs w:val="22"/>
              </w:rPr>
              <w:t> </w:t>
            </w:r>
            <w:r w:rsidR="00EA4ABF" w:rsidRPr="008323A4">
              <w:rPr>
                <w:b/>
                <w:noProof/>
                <w:szCs w:val="22"/>
              </w:rPr>
              <w:t> </w:t>
            </w:r>
            <w:r w:rsidR="00EA4ABF" w:rsidRPr="008323A4">
              <w:rPr>
                <w:b/>
                <w:noProof/>
                <w:szCs w:val="22"/>
              </w:rPr>
              <w:t> </w:t>
            </w:r>
            <w:r w:rsidR="00EA4ABF" w:rsidRPr="008323A4">
              <w:rPr>
                <w:b/>
                <w:noProof/>
                <w:szCs w:val="22"/>
              </w:rPr>
              <w:t> </w:t>
            </w:r>
            <w:r w:rsidR="00EA4ABF" w:rsidRPr="008323A4">
              <w:rPr>
                <w:b/>
                <w:noProof/>
                <w:szCs w:val="22"/>
              </w:rPr>
              <w:t> </w:t>
            </w:r>
            <w:r w:rsidR="00EA4ABF" w:rsidRPr="008323A4">
              <w:rPr>
                <w:b/>
                <w:szCs w:val="22"/>
              </w:rPr>
              <w:fldChar w:fldCharType="end"/>
            </w:r>
            <w:r w:rsidR="00EA4ABF" w:rsidRPr="008323A4">
              <w:rPr>
                <w:rFonts w:cs="Arial"/>
                <w:szCs w:val="22"/>
              </w:rPr>
              <w:t>/</w:t>
            </w:r>
            <w:r>
              <w:rPr>
                <w:rFonts w:cs="Arial"/>
                <w:szCs w:val="22"/>
              </w:rPr>
              <w:t>2014</w:t>
            </w:r>
          </w:p>
          <w:p w14:paraId="52725FDE" w14:textId="77777777" w:rsidR="00EA4ABF" w:rsidRDefault="00925D52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Bündnis 21 – PIRATEN</w:t>
            </w:r>
          </w:p>
          <w:p w14:paraId="08D4BB44" w14:textId="77777777" w:rsidR="00925D52" w:rsidRDefault="00925D52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23.01.2014</w:t>
            </w:r>
          </w:p>
          <w:p w14:paraId="6420DD98" w14:textId="77777777" w:rsidR="00521811" w:rsidRPr="00EA4ABF" w:rsidRDefault="00925D52" w:rsidP="00925D52">
            <w:pPr>
              <w:jc w:val="left"/>
              <w:rPr>
                <w:b/>
                <w:szCs w:val="22"/>
              </w:rPr>
            </w:pPr>
            <w:r>
              <w:rPr>
                <w:b/>
              </w:rPr>
              <w:t>Nachhilfeunterricht an Bremerhavener Schulen</w:t>
            </w:r>
          </w:p>
        </w:tc>
      </w:tr>
      <w:tr w:rsidR="009C0BA6" w:rsidRPr="008323A4" w14:paraId="319F92BD" w14:textId="77777777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14:paraId="0510D0CC" w14:textId="77777777"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14:paraId="7126D7AE" w14:textId="77777777"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14:paraId="7A2D298A" w14:textId="77777777" w:rsidR="009C0BA6" w:rsidRPr="008323A4" w:rsidRDefault="009C0BA6" w:rsidP="00925D52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925D52">
              <w:rPr>
                <w:snapToGrid w:val="0"/>
                <w:szCs w:val="22"/>
              </w:rPr>
              <w:t>0</w:t>
            </w:r>
          </w:p>
        </w:tc>
      </w:tr>
    </w:tbl>
    <w:p w14:paraId="51CD1D06" w14:textId="77777777" w:rsidR="00E54AB6" w:rsidRPr="008323A4" w:rsidRDefault="00E54AB6" w:rsidP="0069362F">
      <w:pPr>
        <w:rPr>
          <w:szCs w:val="22"/>
        </w:rPr>
      </w:pPr>
    </w:p>
    <w:p w14:paraId="44DF4A25" w14:textId="77777777" w:rsidR="00336951" w:rsidRDefault="00336951" w:rsidP="0069362F"/>
    <w:p w14:paraId="452C348C" w14:textId="77777777" w:rsidR="00D034D8" w:rsidRPr="008323A4" w:rsidRDefault="00D034D8" w:rsidP="0069362F"/>
    <w:p w14:paraId="4BE8C729" w14:textId="77777777" w:rsidR="00336951" w:rsidRPr="008323A4" w:rsidRDefault="00336951" w:rsidP="0069362F"/>
    <w:p w14:paraId="3C2D43BD" w14:textId="77777777" w:rsidR="00E23C27" w:rsidRPr="008323A4" w:rsidRDefault="00E23C27" w:rsidP="00E23C27">
      <w:pPr>
        <w:rPr>
          <w:rFonts w:cs="Arial"/>
          <w:b/>
          <w:szCs w:val="22"/>
        </w:rPr>
      </w:pPr>
      <w:bookmarkStart w:id="2" w:name="VLGBeschlText__START__26094"/>
      <w:bookmarkEnd w:id="2"/>
      <w:r w:rsidRPr="008323A4">
        <w:rPr>
          <w:rFonts w:cs="Arial"/>
          <w:b/>
          <w:szCs w:val="22"/>
        </w:rPr>
        <w:t xml:space="preserve">I. </w:t>
      </w:r>
      <w:r w:rsidR="00925D52">
        <w:rPr>
          <w:rFonts w:cs="Arial"/>
          <w:b/>
          <w:szCs w:val="22"/>
        </w:rPr>
        <w:t>D</w:t>
      </w:r>
      <w:r w:rsidRPr="008323A4">
        <w:rPr>
          <w:rFonts w:cs="Arial"/>
          <w:b/>
          <w:szCs w:val="22"/>
        </w:rPr>
        <w:t>ie Anfrage lautet:</w:t>
      </w:r>
    </w:p>
    <w:p w14:paraId="2F8C8D51" w14:textId="77777777" w:rsidR="00D034D8" w:rsidRPr="008323A4" w:rsidRDefault="00D034D8" w:rsidP="00E23C27">
      <w:pPr>
        <w:rPr>
          <w:rFonts w:cs="Arial"/>
          <w:szCs w:val="22"/>
        </w:rPr>
      </w:pPr>
    </w:p>
    <w:p w14:paraId="3E16263B" w14:textId="77777777" w:rsidR="00925D52" w:rsidRDefault="00925D52" w:rsidP="00925D52">
      <w:r>
        <w:t>Aus vielfältigen Gründen gibt es einen stetig steigenden Bedarf an Nachhilfeunterricht für Sch</w:t>
      </w:r>
      <w:r>
        <w:t>ü</w:t>
      </w:r>
      <w:r>
        <w:t>ler. Insbesondere durch häufigen Unterrichtsausfall aber auch aus anderen Gründen gilt dies gerade auch für Bremerhaven. Daher unsere Frage an den Magistrat:</w:t>
      </w:r>
    </w:p>
    <w:p w14:paraId="72C57C0C" w14:textId="77777777" w:rsidR="00925D52" w:rsidRDefault="00925D52" w:rsidP="00925D52"/>
    <w:p w14:paraId="1D34D7AA" w14:textId="77777777" w:rsidR="00925D52" w:rsidRDefault="00925D52" w:rsidP="00925D52">
      <w:pPr>
        <w:widowControl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left"/>
      </w:pPr>
      <w:r>
        <w:t>Gibt es Nachhilfeangebote oder Beratungen für Nachhilfeangebote für die Schüler und E</w:t>
      </w:r>
      <w:r>
        <w:t>l</w:t>
      </w:r>
      <w:r>
        <w:t>tern an Bremerhavener Schulen seitens der Schule? Wenn Nein, warum nicht?</w:t>
      </w:r>
    </w:p>
    <w:p w14:paraId="0F425F9D" w14:textId="77777777" w:rsidR="00925D52" w:rsidRDefault="00925D52" w:rsidP="00925D52">
      <w:pPr>
        <w:widowControl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left"/>
      </w:pPr>
      <w:r>
        <w:t>Sollte es Nachhilfeangebote an den Schulen selber geben werden diese durch eigenes Personal gegeben oder wird dafür externes Personal bzw. werden externe Firmen eing</w:t>
      </w:r>
      <w:r>
        <w:t>e</w:t>
      </w:r>
      <w:r>
        <w:t>setzt? In letzterem Fall in welchem Verhältnis Interne/Externe?</w:t>
      </w:r>
    </w:p>
    <w:p w14:paraId="005ACF20" w14:textId="77777777" w:rsidR="00925D52" w:rsidRDefault="00925D52" w:rsidP="00925D52">
      <w:pPr>
        <w:widowControl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left"/>
      </w:pPr>
      <w:r>
        <w:t>Sollte die Nachhilfe an den Schulen durch externes Personal gegeben werden, welche Kriterien und Richtlinien sind für diese Vergabe maßgebend? Wer entscheidet letzten E</w:t>
      </w:r>
      <w:r>
        <w:t>n</w:t>
      </w:r>
      <w:r>
        <w:t>des über die Vergabe?</w:t>
      </w:r>
    </w:p>
    <w:p w14:paraId="36C89DDF" w14:textId="77777777" w:rsidR="00925D52" w:rsidRDefault="00925D52" w:rsidP="00925D52">
      <w:pPr>
        <w:widowControl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left"/>
      </w:pPr>
      <w:r>
        <w:t>Welche Kosten entstehen durch die Nachhilfeangebote und wer trägt zu welchem Anteil die Kosten?</w:t>
      </w:r>
    </w:p>
    <w:p w14:paraId="495D4409" w14:textId="77777777" w:rsidR="00925D52" w:rsidRDefault="00925D52" w:rsidP="00925D52">
      <w:pPr>
        <w:widowControl/>
        <w:numPr>
          <w:ilvl w:val="0"/>
          <w:numId w:val="2"/>
        </w:numPr>
        <w:tabs>
          <w:tab w:val="clear" w:pos="720"/>
          <w:tab w:val="num" w:pos="426"/>
        </w:tabs>
        <w:ind w:left="426" w:hanging="426"/>
        <w:jc w:val="left"/>
      </w:pPr>
      <w:r>
        <w:t>Gibt es auch Angebote für kostenlose Nachhilfe an Bremerhavener Schulen durch Exte</w:t>
      </w:r>
      <w:r>
        <w:t>r</w:t>
      </w:r>
      <w:r>
        <w:t>ne? Falls Ja, wurden diese Angebote angenommen oder abgelehnt, im Falle der Able</w:t>
      </w:r>
      <w:r>
        <w:t>h</w:t>
      </w:r>
      <w:r>
        <w:t>nung mit welchen Begründungen?</w:t>
      </w:r>
    </w:p>
    <w:p w14:paraId="1A07F533" w14:textId="77777777" w:rsidR="00B41E34" w:rsidRDefault="00B41E34" w:rsidP="00E23C27">
      <w:pPr>
        <w:rPr>
          <w:rFonts w:cs="Arial"/>
          <w:szCs w:val="22"/>
        </w:rPr>
      </w:pPr>
    </w:p>
    <w:p w14:paraId="3E565688" w14:textId="77777777" w:rsidR="00D034D8" w:rsidRPr="008323A4" w:rsidRDefault="00D034D8" w:rsidP="00E23C27">
      <w:pPr>
        <w:rPr>
          <w:rFonts w:cs="Arial"/>
          <w:szCs w:val="22"/>
        </w:rPr>
      </w:pPr>
    </w:p>
    <w:p w14:paraId="1142714E" w14:textId="77777777" w:rsidR="00B41E34" w:rsidRPr="008323A4" w:rsidRDefault="00B41E34" w:rsidP="00E23C27">
      <w:pPr>
        <w:rPr>
          <w:rFonts w:cs="Arial"/>
          <w:szCs w:val="22"/>
        </w:rPr>
      </w:pPr>
    </w:p>
    <w:p w14:paraId="3D018545" w14:textId="77777777" w:rsidR="00E23C27" w:rsidRDefault="00E23C27" w:rsidP="00D034D8">
      <w:pPr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3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3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beantwo</w:t>
      </w:r>
      <w:r w:rsidRPr="008323A4">
        <w:rPr>
          <w:rFonts w:cs="Arial"/>
          <w:b/>
          <w:szCs w:val="22"/>
        </w:rPr>
        <w:t>r</w:t>
      </w:r>
      <w:r w:rsidRPr="008323A4">
        <w:rPr>
          <w:rFonts w:cs="Arial"/>
          <w:b/>
          <w:szCs w:val="22"/>
        </w:rPr>
        <w:t>ten:</w:t>
      </w:r>
    </w:p>
    <w:p w14:paraId="7E6269ED" w14:textId="77777777" w:rsidR="00D034D8" w:rsidRPr="00D034D8" w:rsidRDefault="00D034D8" w:rsidP="00D034D8">
      <w:pPr>
        <w:rPr>
          <w:rFonts w:cs="Arial"/>
          <w:szCs w:val="22"/>
        </w:rPr>
      </w:pPr>
    </w:p>
    <w:p w14:paraId="20869C57" w14:textId="77777777" w:rsidR="003F1820" w:rsidRDefault="003F1820" w:rsidP="00E23C27">
      <w:pPr>
        <w:outlineLvl w:val="0"/>
        <w:rPr>
          <w:rFonts w:cs="Arial"/>
          <w:szCs w:val="22"/>
        </w:rPr>
      </w:pPr>
    </w:p>
    <w:p w14:paraId="6728772A" w14:textId="77777777" w:rsidR="00925D52" w:rsidRDefault="00925D52" w:rsidP="00925D52">
      <w:pPr>
        <w:widowControl/>
        <w:numPr>
          <w:ilvl w:val="0"/>
          <w:numId w:val="5"/>
        </w:numPr>
        <w:tabs>
          <w:tab w:val="left" w:pos="426"/>
        </w:tabs>
        <w:ind w:left="426" w:hanging="426"/>
        <w:jc w:val="left"/>
      </w:pPr>
      <w:r>
        <w:t>Gibt es Nachhilfeangebote oder Beratungen für Nachhilfeangebote für die Schüler und E</w:t>
      </w:r>
      <w:r>
        <w:t>l</w:t>
      </w:r>
      <w:r>
        <w:t>tern an Bremerhavener Schulen seitens der Schule? Wenn Nein, warum nicht?</w:t>
      </w:r>
    </w:p>
    <w:p w14:paraId="167083FE" w14:textId="77777777" w:rsidR="006D071D" w:rsidRDefault="006D071D" w:rsidP="006D071D"/>
    <w:p w14:paraId="758452CE" w14:textId="77777777" w:rsidR="006D071D" w:rsidRPr="006D071D" w:rsidRDefault="006D071D" w:rsidP="006D071D">
      <w:r>
        <w:t>D</w:t>
      </w:r>
      <w:r w:rsidRPr="006D071D">
        <w:t xml:space="preserve">as staatliche Schulwesen </w:t>
      </w:r>
      <w:r>
        <w:t xml:space="preserve">nimmt </w:t>
      </w:r>
      <w:r w:rsidRPr="006D071D">
        <w:t>seinen Bildungsauftrag vollständig und umfassend  wah</w:t>
      </w:r>
      <w:r>
        <w:t>r</w:t>
      </w:r>
      <w:r w:rsidRPr="006D071D">
        <w:t xml:space="preserve">. </w:t>
      </w:r>
      <w:r w:rsidR="00144B23">
        <w:t>Daher sind</w:t>
      </w:r>
      <w:r w:rsidRPr="006D071D">
        <w:t xml:space="preserve">  Nachhilfe</w:t>
      </w:r>
      <w:r w:rsidR="00144B23">
        <w:t xml:space="preserve">angebote bzw. </w:t>
      </w:r>
      <w:r w:rsidR="008140E6">
        <w:t>Beratungen dafür nicht vorgesehen</w:t>
      </w:r>
      <w:r w:rsidR="00144B23">
        <w:t xml:space="preserve">. </w:t>
      </w:r>
    </w:p>
    <w:p w14:paraId="70699721" w14:textId="77777777" w:rsidR="00925D52" w:rsidRDefault="00925D52" w:rsidP="00925D52">
      <w:pPr>
        <w:widowControl/>
        <w:tabs>
          <w:tab w:val="left" w:pos="426"/>
        </w:tabs>
        <w:ind w:left="426" w:hanging="426"/>
        <w:jc w:val="left"/>
      </w:pPr>
    </w:p>
    <w:p w14:paraId="1DD7B537" w14:textId="77777777" w:rsidR="00925D52" w:rsidRDefault="00925D52" w:rsidP="00925D52">
      <w:pPr>
        <w:widowControl/>
        <w:tabs>
          <w:tab w:val="left" w:pos="426"/>
        </w:tabs>
        <w:ind w:left="426" w:hanging="426"/>
        <w:jc w:val="left"/>
      </w:pPr>
    </w:p>
    <w:p w14:paraId="774FCBEE" w14:textId="77777777" w:rsidR="00925D52" w:rsidRDefault="00925D52" w:rsidP="00925D52">
      <w:pPr>
        <w:widowControl/>
        <w:numPr>
          <w:ilvl w:val="0"/>
          <w:numId w:val="5"/>
        </w:numPr>
        <w:tabs>
          <w:tab w:val="left" w:pos="426"/>
        </w:tabs>
        <w:ind w:left="426" w:hanging="426"/>
        <w:jc w:val="left"/>
      </w:pPr>
      <w:r>
        <w:t>Sollte es Nachhilfeangebote an den Schulen selber geben werden diese durch eigenes Personal gegeben oder wird dafür externes Personal bzw. werden externe Firmen eing</w:t>
      </w:r>
      <w:r>
        <w:t>e</w:t>
      </w:r>
      <w:r>
        <w:t>setzt? In letzterem Fall in welchem Verhältnis Interne/Externe?</w:t>
      </w:r>
    </w:p>
    <w:p w14:paraId="4B4F5834" w14:textId="77777777" w:rsidR="00CD6DDF" w:rsidRDefault="00CD6DDF" w:rsidP="00CD6DDF">
      <w:pPr>
        <w:widowControl/>
        <w:tabs>
          <w:tab w:val="left" w:pos="0"/>
        </w:tabs>
        <w:jc w:val="left"/>
      </w:pPr>
    </w:p>
    <w:p w14:paraId="3DF7AEB6" w14:textId="77777777" w:rsidR="00144B23" w:rsidRDefault="006D071D" w:rsidP="009143D6">
      <w:pPr>
        <w:pStyle w:val="Listenabsatz"/>
        <w:tabs>
          <w:tab w:val="left" w:pos="426"/>
        </w:tabs>
        <w:ind w:left="0"/>
        <w:rPr>
          <w:rFonts w:ascii="Arial" w:hAnsi="Arial" w:cs="Arial"/>
          <w:sz w:val="22"/>
          <w:szCs w:val="22"/>
          <w:lang w:val="de-DE"/>
        </w:rPr>
      </w:pPr>
      <w:r w:rsidRPr="006D071D">
        <w:rPr>
          <w:rFonts w:ascii="Arial" w:hAnsi="Arial" w:cs="Arial"/>
          <w:sz w:val="22"/>
          <w:szCs w:val="22"/>
          <w:lang w:val="de-DE"/>
        </w:rPr>
        <w:t>Es gibt kei</w:t>
      </w:r>
      <w:r>
        <w:rPr>
          <w:rFonts w:ascii="Arial" w:hAnsi="Arial" w:cs="Arial"/>
          <w:sz w:val="22"/>
          <w:szCs w:val="22"/>
          <w:lang w:val="de-DE"/>
        </w:rPr>
        <w:t>n</w:t>
      </w:r>
      <w:r w:rsidR="00144B23">
        <w:rPr>
          <w:rFonts w:ascii="Arial" w:hAnsi="Arial" w:cs="Arial"/>
          <w:sz w:val="22"/>
          <w:szCs w:val="22"/>
          <w:lang w:val="de-DE"/>
        </w:rPr>
        <w:t>e</w:t>
      </w:r>
      <w:r>
        <w:rPr>
          <w:rFonts w:ascii="Arial" w:hAnsi="Arial" w:cs="Arial"/>
          <w:sz w:val="22"/>
          <w:szCs w:val="22"/>
          <w:lang w:val="de-DE"/>
        </w:rPr>
        <w:t xml:space="preserve"> Nachhilfeangebot</w:t>
      </w:r>
      <w:r w:rsidR="00144B23">
        <w:rPr>
          <w:rFonts w:ascii="Arial" w:hAnsi="Arial" w:cs="Arial"/>
          <w:sz w:val="22"/>
          <w:szCs w:val="22"/>
          <w:lang w:val="de-DE"/>
        </w:rPr>
        <w:t>e</w:t>
      </w:r>
      <w:r w:rsidRPr="006D071D">
        <w:rPr>
          <w:rFonts w:ascii="Arial" w:hAnsi="Arial" w:cs="Arial"/>
          <w:sz w:val="22"/>
          <w:szCs w:val="22"/>
          <w:lang w:val="de-DE"/>
        </w:rPr>
        <w:t xml:space="preserve">. </w:t>
      </w:r>
    </w:p>
    <w:p w14:paraId="61F66491" w14:textId="77777777" w:rsidR="00965DFC" w:rsidRDefault="00965DFC" w:rsidP="009143D6">
      <w:pPr>
        <w:pStyle w:val="Listenabsatz"/>
        <w:tabs>
          <w:tab w:val="left" w:pos="426"/>
        </w:tabs>
        <w:ind w:left="0"/>
        <w:rPr>
          <w:rFonts w:ascii="Arial" w:hAnsi="Arial" w:cs="Arial"/>
          <w:sz w:val="22"/>
          <w:szCs w:val="22"/>
          <w:lang w:val="de-DE"/>
        </w:rPr>
      </w:pPr>
    </w:p>
    <w:p w14:paraId="447CF075" w14:textId="77777777" w:rsidR="00965DFC" w:rsidRDefault="00965DFC" w:rsidP="00965DFC">
      <w:pPr>
        <w:rPr>
          <w:rFonts w:cs="Arial"/>
          <w:szCs w:val="22"/>
        </w:rPr>
      </w:pPr>
      <w:r>
        <w:rPr>
          <w:rFonts w:cs="Arial"/>
          <w:szCs w:val="22"/>
        </w:rPr>
        <w:t>Einige Schulen bieten den Schülerinnen und Schülern an, sie bei der Erledigung der Hausau</w:t>
      </w:r>
      <w:r>
        <w:rPr>
          <w:rFonts w:cs="Arial"/>
          <w:szCs w:val="22"/>
        </w:rPr>
        <w:t>f</w:t>
      </w:r>
      <w:r>
        <w:rPr>
          <w:rFonts w:cs="Arial"/>
          <w:szCs w:val="22"/>
        </w:rPr>
        <w:t>gaben zu unterstützen.  Im  Rahmen  der  Ganztagsschulangebote  finden  z. B. zusätzlich Trainings-Kurse in den Hauptfächern und LRS-Kurse statt.</w:t>
      </w:r>
    </w:p>
    <w:p w14:paraId="082193EC" w14:textId="77777777" w:rsidR="00965DFC" w:rsidRDefault="00965DFC" w:rsidP="00965DFC">
      <w:pPr>
        <w:rPr>
          <w:rFonts w:cs="Arial"/>
          <w:szCs w:val="22"/>
        </w:rPr>
      </w:pPr>
    </w:p>
    <w:p w14:paraId="0B3468EE" w14:textId="77777777" w:rsidR="00965DFC" w:rsidRDefault="00965DFC" w:rsidP="00965DFC">
      <w:r>
        <w:t>A</w:t>
      </w:r>
      <w:r w:rsidRPr="006D071D">
        <w:t>n</w:t>
      </w:r>
      <w:r>
        <w:t xml:space="preserve"> </w:t>
      </w:r>
      <w:r w:rsidRPr="006D071D">
        <w:t xml:space="preserve"> einigen </w:t>
      </w:r>
      <w:r>
        <w:t xml:space="preserve"> </w:t>
      </w:r>
      <w:r w:rsidRPr="006D071D">
        <w:t xml:space="preserve">Schulen </w:t>
      </w:r>
      <w:r>
        <w:t xml:space="preserve">sind </w:t>
      </w:r>
      <w:r w:rsidRPr="008140E6">
        <w:t>Eltern, Großeltern oder interessierte Bürger (z.</w:t>
      </w:r>
      <w:r>
        <w:t xml:space="preserve"> </w:t>
      </w:r>
      <w:r w:rsidRPr="008140E6">
        <w:t>B. Bürgerstiftung, R</w:t>
      </w:r>
      <w:r w:rsidRPr="008140E6">
        <w:t>o</w:t>
      </w:r>
      <w:r w:rsidRPr="008140E6">
        <w:t xml:space="preserve">tarier, </w:t>
      </w:r>
      <w:proofErr w:type="spellStart"/>
      <w:r w:rsidRPr="008140E6">
        <w:t>Inner</w:t>
      </w:r>
      <w:proofErr w:type="spellEnd"/>
      <w:r w:rsidRPr="008140E6">
        <w:t xml:space="preserve"> </w:t>
      </w:r>
      <w:proofErr w:type="spellStart"/>
      <w:r w:rsidRPr="008140E6">
        <w:t>Wheel</w:t>
      </w:r>
      <w:proofErr w:type="spellEnd"/>
      <w:r w:rsidRPr="008140E6">
        <w:t>) im Rahmen einer ehrenamtlichen Tätigkeit</w:t>
      </w:r>
      <w:r>
        <w:rPr>
          <w:color w:val="1F497D"/>
        </w:rPr>
        <w:t xml:space="preserve"> </w:t>
      </w:r>
      <w:r w:rsidRPr="006D071D">
        <w:t xml:space="preserve"> als Schüler</w:t>
      </w:r>
      <w:r>
        <w:t>/</w:t>
      </w:r>
      <w:r w:rsidRPr="006D071D">
        <w:t>innen</w:t>
      </w:r>
      <w:r>
        <w:t>-P</w:t>
      </w:r>
      <w:r w:rsidRPr="006D071D">
        <w:t>aten bei der Erstellung von Hau</w:t>
      </w:r>
      <w:r w:rsidRPr="006D071D">
        <w:t>s</w:t>
      </w:r>
      <w:r w:rsidRPr="006D071D">
        <w:t>aufgab</w:t>
      </w:r>
      <w:r>
        <w:t>en unterstützend tätig. Dieses Angebot gilt für Kinder</w:t>
      </w:r>
      <w:r w:rsidRPr="006D071D">
        <w:t>, bei denen die Schule zu der Auffassung gekommen ist, dass die Erledigung der Hausaufgaben in der elterl</w:t>
      </w:r>
      <w:r w:rsidRPr="006D071D">
        <w:t>i</w:t>
      </w:r>
      <w:r w:rsidRPr="006D071D">
        <w:t xml:space="preserve">chen Wohnung aus verschiedenen Gründen auf große Schwierigkeiten stößt. </w:t>
      </w:r>
    </w:p>
    <w:p w14:paraId="74AA1BAB" w14:textId="77777777" w:rsidR="00965DFC" w:rsidRDefault="00965DFC" w:rsidP="00965DFC"/>
    <w:p w14:paraId="3CF46B94" w14:textId="77777777" w:rsidR="00965DFC" w:rsidRDefault="00965DFC" w:rsidP="00965DFC">
      <w:r w:rsidRPr="002E72D2">
        <w:t>An Berufsbildenden Schulen gibt es ausbildungsbegleitende Hilfen, die Kosten werden durch die Agentur für Arbeit übernommen und Träger ist zurzeit Fachwerk e. V.</w:t>
      </w:r>
      <w:r>
        <w:t xml:space="preserve"> .</w:t>
      </w:r>
      <w:r w:rsidRPr="002E72D2">
        <w:t xml:space="preserve"> </w:t>
      </w:r>
      <w:r>
        <w:t>An einigen Schulen ist eine Hilfe von Schülern für Schüler organisiert.</w:t>
      </w:r>
    </w:p>
    <w:p w14:paraId="07CFDB5F" w14:textId="77777777" w:rsidR="00965DFC" w:rsidRDefault="00965DFC" w:rsidP="00965DFC"/>
    <w:p w14:paraId="4C1F6D61" w14:textId="77777777" w:rsidR="006D071D" w:rsidRDefault="006D071D" w:rsidP="00925D52">
      <w:pPr>
        <w:widowControl/>
        <w:tabs>
          <w:tab w:val="left" w:pos="426"/>
        </w:tabs>
        <w:ind w:left="426" w:hanging="426"/>
        <w:jc w:val="left"/>
      </w:pPr>
    </w:p>
    <w:p w14:paraId="6CB3FFF9" w14:textId="77777777" w:rsidR="00925D52" w:rsidRDefault="00925D52" w:rsidP="00925D52">
      <w:pPr>
        <w:widowControl/>
        <w:numPr>
          <w:ilvl w:val="0"/>
          <w:numId w:val="5"/>
        </w:numPr>
        <w:tabs>
          <w:tab w:val="left" w:pos="426"/>
        </w:tabs>
        <w:ind w:left="426" w:hanging="426"/>
        <w:jc w:val="left"/>
      </w:pPr>
      <w:r>
        <w:t>Sollte die Nachhilfe an den Schulen durch externes Personal gegeben werden, welche Kriterien und Richtlinien sind für diese Vergabe maßgebend? Wer entscheidet letzten E</w:t>
      </w:r>
      <w:r>
        <w:t>n</w:t>
      </w:r>
      <w:r>
        <w:t>des über die Vergabe?</w:t>
      </w:r>
    </w:p>
    <w:p w14:paraId="506FD636" w14:textId="77777777" w:rsidR="006D071D" w:rsidRDefault="006D071D" w:rsidP="006D071D">
      <w:pPr>
        <w:rPr>
          <w:color w:val="1F497D"/>
        </w:rPr>
      </w:pPr>
    </w:p>
    <w:p w14:paraId="6D79BF0A" w14:textId="77777777" w:rsidR="006D071D" w:rsidRPr="006D071D" w:rsidRDefault="00144B23" w:rsidP="006D071D">
      <w:r>
        <w:t xml:space="preserve">Es ist nicht Aufgabe der Schulen, </w:t>
      </w:r>
      <w:r w:rsidR="006D071D" w:rsidRPr="006D071D">
        <w:t xml:space="preserve">Nachhilfe </w:t>
      </w:r>
      <w:r>
        <w:t>zu organisieren</w:t>
      </w:r>
      <w:r w:rsidR="006D071D" w:rsidRPr="006D071D">
        <w:t xml:space="preserve">. </w:t>
      </w:r>
      <w:r>
        <w:t>Daher</w:t>
      </w:r>
      <w:r w:rsidR="006D071D" w:rsidRPr="006D071D">
        <w:t xml:space="preserve"> </w:t>
      </w:r>
      <w:r>
        <w:t>gibt es</w:t>
      </w:r>
      <w:r w:rsidR="006D071D" w:rsidRPr="006D071D">
        <w:t xml:space="preserve"> auch keine </w:t>
      </w:r>
      <w:r w:rsidRPr="006D071D">
        <w:t>Krit</w:t>
      </w:r>
      <w:r w:rsidRPr="006D071D">
        <w:t>e</w:t>
      </w:r>
      <w:r w:rsidRPr="006D071D">
        <w:t xml:space="preserve">rien und Richtlinien </w:t>
      </w:r>
      <w:r>
        <w:t>für eine Vergabe an Externe.</w:t>
      </w:r>
    </w:p>
    <w:p w14:paraId="72A2D246" w14:textId="77777777" w:rsidR="00925D52" w:rsidRDefault="00925D52" w:rsidP="00925D52">
      <w:pPr>
        <w:widowControl/>
        <w:tabs>
          <w:tab w:val="left" w:pos="426"/>
        </w:tabs>
        <w:ind w:left="426" w:hanging="426"/>
        <w:jc w:val="left"/>
      </w:pPr>
    </w:p>
    <w:p w14:paraId="6B69BA25" w14:textId="77777777" w:rsidR="00925D52" w:rsidRDefault="00925D52" w:rsidP="00925D52">
      <w:pPr>
        <w:widowControl/>
        <w:tabs>
          <w:tab w:val="left" w:pos="426"/>
        </w:tabs>
        <w:ind w:left="426" w:hanging="426"/>
        <w:jc w:val="left"/>
      </w:pPr>
    </w:p>
    <w:p w14:paraId="5216FAE0" w14:textId="77777777" w:rsidR="00925D52" w:rsidRDefault="00925D52" w:rsidP="00925D52">
      <w:pPr>
        <w:widowControl/>
        <w:numPr>
          <w:ilvl w:val="0"/>
          <w:numId w:val="5"/>
        </w:numPr>
        <w:tabs>
          <w:tab w:val="left" w:pos="426"/>
        </w:tabs>
        <w:ind w:left="426" w:hanging="426"/>
        <w:jc w:val="left"/>
      </w:pPr>
      <w:r>
        <w:t>Welche Kosten entstehen durch die Nachhilfeangebote und wer trägt zu welchem Anteil die Kosten?</w:t>
      </w:r>
    </w:p>
    <w:p w14:paraId="56A350B2" w14:textId="77777777" w:rsidR="00925D52" w:rsidRDefault="00925D52" w:rsidP="00925D52">
      <w:pPr>
        <w:pStyle w:val="Listenabsatz"/>
        <w:tabs>
          <w:tab w:val="left" w:pos="426"/>
        </w:tabs>
        <w:ind w:left="426" w:hanging="426"/>
        <w:rPr>
          <w:rFonts w:ascii="Arial" w:hAnsi="Arial" w:cs="Arial"/>
          <w:sz w:val="22"/>
          <w:szCs w:val="22"/>
          <w:lang w:val="de-DE"/>
        </w:rPr>
      </w:pPr>
    </w:p>
    <w:p w14:paraId="525B9707" w14:textId="77777777" w:rsidR="00D034D8" w:rsidRDefault="00D034D8" w:rsidP="00D034D8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Siehe Antwort zu Frage 2.</w:t>
      </w:r>
    </w:p>
    <w:p w14:paraId="1EBDC3A2" w14:textId="77777777" w:rsidR="00925D52" w:rsidRDefault="00925D52" w:rsidP="00925D52">
      <w:pPr>
        <w:widowControl/>
        <w:tabs>
          <w:tab w:val="left" w:pos="426"/>
        </w:tabs>
        <w:ind w:left="426" w:hanging="426"/>
        <w:jc w:val="left"/>
      </w:pPr>
    </w:p>
    <w:p w14:paraId="7106DA64" w14:textId="77777777" w:rsidR="006D071D" w:rsidRDefault="006D071D" w:rsidP="00925D52">
      <w:pPr>
        <w:widowControl/>
        <w:tabs>
          <w:tab w:val="left" w:pos="426"/>
        </w:tabs>
        <w:ind w:left="426" w:hanging="426"/>
        <w:jc w:val="left"/>
      </w:pPr>
    </w:p>
    <w:p w14:paraId="2EF5258A" w14:textId="77777777" w:rsidR="00925D52" w:rsidRDefault="00925D52" w:rsidP="00925D52">
      <w:pPr>
        <w:widowControl/>
        <w:numPr>
          <w:ilvl w:val="0"/>
          <w:numId w:val="5"/>
        </w:numPr>
        <w:tabs>
          <w:tab w:val="left" w:pos="426"/>
        </w:tabs>
        <w:ind w:left="426" w:hanging="426"/>
        <w:jc w:val="left"/>
      </w:pPr>
      <w:r>
        <w:t>Gibt es auch Angebote für kostenlose Nachhilfe an Bremerhavener Schulen durch Exte</w:t>
      </w:r>
      <w:r>
        <w:t>r</w:t>
      </w:r>
      <w:r>
        <w:t>ne? Falls Ja, wurden diese Angebote angenommen oder abgelehnt, im Falle der Able</w:t>
      </w:r>
      <w:r>
        <w:t>h</w:t>
      </w:r>
      <w:r>
        <w:t>nung mit welchen Begründungen?</w:t>
      </w:r>
    </w:p>
    <w:p w14:paraId="0DADF8AD" w14:textId="77777777" w:rsidR="00336951" w:rsidRDefault="00336951" w:rsidP="00E23C27">
      <w:pPr>
        <w:outlineLvl w:val="0"/>
        <w:rPr>
          <w:rFonts w:cs="Arial"/>
          <w:szCs w:val="22"/>
        </w:rPr>
      </w:pPr>
    </w:p>
    <w:p w14:paraId="6629BAA5" w14:textId="77777777" w:rsidR="00521811" w:rsidRDefault="00D034D8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Siehe Antwort zu Frage 2</w:t>
      </w:r>
      <w:r w:rsidR="00386E7E">
        <w:rPr>
          <w:rFonts w:cs="Arial"/>
          <w:szCs w:val="22"/>
        </w:rPr>
        <w:t>.</w:t>
      </w:r>
    </w:p>
    <w:p w14:paraId="69EA35D0" w14:textId="77777777" w:rsidR="00521811" w:rsidRDefault="00521811" w:rsidP="00E23C27">
      <w:pPr>
        <w:outlineLvl w:val="0"/>
        <w:rPr>
          <w:rFonts w:cs="Arial"/>
          <w:szCs w:val="22"/>
        </w:rPr>
      </w:pPr>
    </w:p>
    <w:p w14:paraId="591F5FA7" w14:textId="77777777" w:rsidR="00336951" w:rsidRDefault="00336951" w:rsidP="00E23C27">
      <w:pPr>
        <w:outlineLvl w:val="0"/>
        <w:rPr>
          <w:rFonts w:cs="Arial"/>
          <w:szCs w:val="22"/>
        </w:rPr>
      </w:pPr>
    </w:p>
    <w:p w14:paraId="23A56382" w14:textId="77777777" w:rsidR="00386E7E" w:rsidRDefault="00386E7E" w:rsidP="00E23C27">
      <w:pPr>
        <w:outlineLvl w:val="0"/>
        <w:rPr>
          <w:rFonts w:cs="Arial"/>
          <w:szCs w:val="22"/>
        </w:rPr>
      </w:pPr>
    </w:p>
    <w:p w14:paraId="1AE743E7" w14:textId="77777777" w:rsidR="00336951" w:rsidRDefault="00336951" w:rsidP="00E23C27">
      <w:pPr>
        <w:outlineLvl w:val="0"/>
        <w:rPr>
          <w:rFonts w:cs="Arial"/>
          <w:szCs w:val="22"/>
        </w:rPr>
      </w:pPr>
    </w:p>
    <w:p w14:paraId="3524A7F2" w14:textId="77777777"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14:paraId="5A4BBD23" w14:textId="77777777" w:rsidR="00E23C27" w:rsidRDefault="00E23C27" w:rsidP="00E23C27">
      <w:r>
        <w:rPr>
          <w:rFonts w:cs="Arial"/>
          <w:szCs w:val="22"/>
        </w:rPr>
        <w:t>Oberbürgermeister</w:t>
      </w:r>
    </w:p>
    <w:p w14:paraId="26A3D9D5" w14:textId="77777777" w:rsidR="00E23C27" w:rsidRPr="004B0C35" w:rsidRDefault="00E23C27" w:rsidP="00E23C27">
      <w:pPr>
        <w:spacing w:line="360" w:lineRule="auto"/>
        <w:rPr>
          <w:rFonts w:ascii="Verdana" w:hAnsi="Verdana" w:cs="Arial"/>
        </w:rPr>
      </w:pP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1850C" w14:textId="77777777" w:rsidR="000365F1" w:rsidRDefault="000365F1">
      <w:r>
        <w:separator/>
      </w:r>
    </w:p>
  </w:endnote>
  <w:endnote w:type="continuationSeparator" w:id="0">
    <w:p w14:paraId="19919283" w14:textId="77777777" w:rsidR="000365F1" w:rsidRDefault="0003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Calibri"/>
    <w:charset w:val="00"/>
    <w:family w:val="swiss"/>
    <w:pitch w:val="variable"/>
    <w:sig w:usb0="800000AF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30CA9" w14:textId="77777777" w:rsidR="002E72D2" w:rsidRDefault="002E72D2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83D80" w14:textId="77777777" w:rsidR="002E72D2" w:rsidRDefault="002E72D2">
    <w:pPr>
      <w:pStyle w:val="Fuzeile"/>
      <w:widowControl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1F893" w14:textId="77777777" w:rsidR="002E72D2" w:rsidRPr="00EA4ABF" w:rsidRDefault="002E72D2">
    <w:pPr>
      <w:pStyle w:val="Fuzeile"/>
      <w:widowControl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E88C5A" w14:textId="77777777" w:rsidR="000365F1" w:rsidRDefault="000365F1">
      <w:r>
        <w:separator/>
      </w:r>
    </w:p>
  </w:footnote>
  <w:footnote w:type="continuationSeparator" w:id="0">
    <w:p w14:paraId="63367525" w14:textId="77777777" w:rsidR="000365F1" w:rsidRDefault="0003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09112" w14:textId="77777777" w:rsidR="002E72D2" w:rsidRDefault="002E72D2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BA322" w14:textId="77777777" w:rsidR="002E72D2" w:rsidRPr="00307373" w:rsidRDefault="002E72D2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965DFC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14:paraId="03EE31E3" w14:textId="77777777" w:rsidR="002E72D2" w:rsidRDefault="002E72D2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8F019" w14:textId="77777777" w:rsidR="002E72D2" w:rsidRDefault="002E72D2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40F84"/>
    <w:multiLevelType w:val="hybridMultilevel"/>
    <w:tmpl w:val="1AEE6310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436063"/>
    <w:multiLevelType w:val="hybridMultilevel"/>
    <w:tmpl w:val="08867080"/>
    <w:lvl w:ilvl="0" w:tplc="0407000F">
      <w:start w:val="1"/>
      <w:numFmt w:val="decimal"/>
      <w:lvlText w:val="%1."/>
      <w:lvlJc w:val="left"/>
      <w:pPr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9FA5E01"/>
    <w:multiLevelType w:val="hybridMultilevel"/>
    <w:tmpl w:val="CBA2AE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3"/>
  </w:num>
  <w:num w:numId="2">
    <w:abstractNumId w:val="0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365F1"/>
    <w:rsid w:val="000947FF"/>
    <w:rsid w:val="000C7678"/>
    <w:rsid w:val="000D3745"/>
    <w:rsid w:val="000D404C"/>
    <w:rsid w:val="00135FED"/>
    <w:rsid w:val="00144B23"/>
    <w:rsid w:val="00157020"/>
    <w:rsid w:val="00162F6C"/>
    <w:rsid w:val="001722AA"/>
    <w:rsid w:val="00177529"/>
    <w:rsid w:val="0018234F"/>
    <w:rsid w:val="0018572E"/>
    <w:rsid w:val="001A45FA"/>
    <w:rsid w:val="001C2B9D"/>
    <w:rsid w:val="00205FDC"/>
    <w:rsid w:val="002233FF"/>
    <w:rsid w:val="0025246A"/>
    <w:rsid w:val="00254D2B"/>
    <w:rsid w:val="00290A15"/>
    <w:rsid w:val="002B6533"/>
    <w:rsid w:val="002E30B1"/>
    <w:rsid w:val="002E3930"/>
    <w:rsid w:val="002E72D2"/>
    <w:rsid w:val="00307373"/>
    <w:rsid w:val="00336010"/>
    <w:rsid w:val="00336951"/>
    <w:rsid w:val="00343594"/>
    <w:rsid w:val="0037740B"/>
    <w:rsid w:val="00380FAD"/>
    <w:rsid w:val="00386E7E"/>
    <w:rsid w:val="003924CF"/>
    <w:rsid w:val="003A78C3"/>
    <w:rsid w:val="003C4EF8"/>
    <w:rsid w:val="003D1405"/>
    <w:rsid w:val="003D16D8"/>
    <w:rsid w:val="003D75E8"/>
    <w:rsid w:val="003F1820"/>
    <w:rsid w:val="003F7593"/>
    <w:rsid w:val="004011BE"/>
    <w:rsid w:val="00405C76"/>
    <w:rsid w:val="00412BA5"/>
    <w:rsid w:val="0042694A"/>
    <w:rsid w:val="004275D7"/>
    <w:rsid w:val="0043705F"/>
    <w:rsid w:val="00445899"/>
    <w:rsid w:val="00456D09"/>
    <w:rsid w:val="004754DF"/>
    <w:rsid w:val="004A3C6B"/>
    <w:rsid w:val="004A474C"/>
    <w:rsid w:val="004C47E4"/>
    <w:rsid w:val="004E0931"/>
    <w:rsid w:val="004E12B5"/>
    <w:rsid w:val="004E4C5C"/>
    <w:rsid w:val="004E4D2E"/>
    <w:rsid w:val="0050089C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3661"/>
    <w:rsid w:val="00647355"/>
    <w:rsid w:val="006503C7"/>
    <w:rsid w:val="006542AF"/>
    <w:rsid w:val="0065567D"/>
    <w:rsid w:val="00667AB4"/>
    <w:rsid w:val="00673EAF"/>
    <w:rsid w:val="006774DD"/>
    <w:rsid w:val="00680A1B"/>
    <w:rsid w:val="006931EA"/>
    <w:rsid w:val="0069362F"/>
    <w:rsid w:val="006C683E"/>
    <w:rsid w:val="006D071D"/>
    <w:rsid w:val="006D349A"/>
    <w:rsid w:val="006E6BB5"/>
    <w:rsid w:val="006F34B7"/>
    <w:rsid w:val="0074510D"/>
    <w:rsid w:val="00746056"/>
    <w:rsid w:val="00747C52"/>
    <w:rsid w:val="007C72A4"/>
    <w:rsid w:val="007D3EB1"/>
    <w:rsid w:val="007D7031"/>
    <w:rsid w:val="00801A12"/>
    <w:rsid w:val="00811ADE"/>
    <w:rsid w:val="008140E6"/>
    <w:rsid w:val="008323A4"/>
    <w:rsid w:val="00840CE8"/>
    <w:rsid w:val="00841BEF"/>
    <w:rsid w:val="00863A83"/>
    <w:rsid w:val="0087491D"/>
    <w:rsid w:val="008852E0"/>
    <w:rsid w:val="008C3F09"/>
    <w:rsid w:val="009143D6"/>
    <w:rsid w:val="00925D52"/>
    <w:rsid w:val="0092669E"/>
    <w:rsid w:val="009306CC"/>
    <w:rsid w:val="009364CC"/>
    <w:rsid w:val="00954504"/>
    <w:rsid w:val="00965DFC"/>
    <w:rsid w:val="00981D1E"/>
    <w:rsid w:val="009A1708"/>
    <w:rsid w:val="009C0BA6"/>
    <w:rsid w:val="009D3DD5"/>
    <w:rsid w:val="00A11B42"/>
    <w:rsid w:val="00A32CDD"/>
    <w:rsid w:val="00A3430C"/>
    <w:rsid w:val="00A4737E"/>
    <w:rsid w:val="00A84926"/>
    <w:rsid w:val="00A947BC"/>
    <w:rsid w:val="00A97374"/>
    <w:rsid w:val="00B26E69"/>
    <w:rsid w:val="00B41E34"/>
    <w:rsid w:val="00B512B0"/>
    <w:rsid w:val="00B81A00"/>
    <w:rsid w:val="00B828D6"/>
    <w:rsid w:val="00BD06B9"/>
    <w:rsid w:val="00BE3155"/>
    <w:rsid w:val="00BF0697"/>
    <w:rsid w:val="00C00A27"/>
    <w:rsid w:val="00C0711A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39C3"/>
    <w:rsid w:val="00CB5A43"/>
    <w:rsid w:val="00CD6DDF"/>
    <w:rsid w:val="00CE104A"/>
    <w:rsid w:val="00CE64CA"/>
    <w:rsid w:val="00D034D8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CDB98B"/>
  <w15:chartTrackingRefBased/>
  <w15:docId w15:val="{0AD77C46-C32A-4AFD-B827-3488CBA47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4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2</Pages>
  <Words>523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2011-12-23T11:29:00Z</cp:lastPrinted>
  <dcterms:created xsi:type="dcterms:W3CDTF">2021-12-25T07:56:00Z</dcterms:created>
  <dcterms:modified xsi:type="dcterms:W3CDTF">2021-12-25T07:56:00Z</dcterms:modified>
</cp:coreProperties>
</file>